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4818" w14:textId="77777777" w:rsidR="00125C84" w:rsidRPr="006F200D" w:rsidRDefault="00125C84" w:rsidP="00B02638">
      <w:pPr>
        <w:spacing w:after="0"/>
        <w:rPr>
          <w:b/>
          <w:bCs/>
          <w:sz w:val="18"/>
          <w:szCs w:val="18"/>
        </w:rPr>
      </w:pPr>
    </w:p>
    <w:p w14:paraId="4D18774E" w14:textId="77777777" w:rsidR="00A76686" w:rsidRPr="006F200D" w:rsidRDefault="00000000" w:rsidP="00B02638">
      <w:pPr>
        <w:spacing w:after="0"/>
        <w:rPr>
          <w:b/>
          <w:bCs/>
          <w:sz w:val="18"/>
          <w:szCs w:val="18"/>
        </w:rPr>
      </w:pPr>
      <w:r>
        <w:rPr>
          <w:noProof/>
        </w:rPr>
        <w:pict w14:anchorId="168AAF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2051" type="#_x0000_t75" alt="Logotipo&#10;&#10;El contenido generado por IA puede ser incorrecto." style="position:absolute;margin-left:115.1pt;margin-top:.85pt;width:108.75pt;height:73.6pt;z-index:-1;visibility:visible;mso-position-horizontal:right;mso-position-horizontal-relative:margin">
            <v:imagedata r:id="rId8" o:title="Logotipo&#10;&#10;El contenido generado por IA puede ser incorrecto"/>
            <w10:wrap anchorx="margin"/>
          </v:shape>
        </w:pict>
      </w:r>
    </w:p>
    <w:p w14:paraId="3EA5BE78" w14:textId="77777777" w:rsidR="00A76686" w:rsidRPr="006F200D" w:rsidRDefault="00A76686" w:rsidP="00B02638">
      <w:pPr>
        <w:spacing w:after="0"/>
        <w:rPr>
          <w:b/>
          <w:bCs/>
          <w:sz w:val="18"/>
          <w:szCs w:val="18"/>
        </w:rPr>
      </w:pPr>
    </w:p>
    <w:p w14:paraId="7788DC8E" w14:textId="77777777" w:rsidR="00A76686" w:rsidRPr="006F200D" w:rsidRDefault="00A76686" w:rsidP="00B02638">
      <w:pPr>
        <w:spacing w:after="0"/>
        <w:rPr>
          <w:b/>
          <w:bCs/>
          <w:sz w:val="18"/>
          <w:szCs w:val="18"/>
        </w:rPr>
        <w:sectPr w:rsidR="00A76686" w:rsidRPr="006F200D" w:rsidSect="00BC7277">
          <w:footerReference w:type="default" r:id="rId9"/>
          <w:type w:val="continuous"/>
          <w:pgSz w:w="11920" w:h="16840"/>
          <w:pgMar w:top="0" w:right="460" w:bottom="280" w:left="740" w:header="720" w:footer="720" w:gutter="0"/>
          <w:cols w:space="69"/>
        </w:sectPr>
      </w:pPr>
    </w:p>
    <w:tbl>
      <w:tblPr>
        <w:tblpPr w:leftFromText="141" w:rightFromText="141" w:vertAnchor="text" w:horzAnchor="margin" w:tblpXSpec="center" w:tblpY="420"/>
        <w:tblW w:w="59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4111"/>
      </w:tblGrid>
      <w:tr w:rsidR="009C7B8C" w:rsidRPr="006F200D" w14:paraId="5940CFAE" w14:textId="77777777" w:rsidTr="004A6C63">
        <w:trPr>
          <w:trHeight w:val="95"/>
        </w:trPr>
        <w:tc>
          <w:tcPr>
            <w:tcW w:w="5954" w:type="dxa"/>
            <w:gridSpan w:val="2"/>
            <w:shd w:val="clear" w:color="auto" w:fill="F2F2F2"/>
            <w:vAlign w:val="center"/>
          </w:tcPr>
          <w:p w14:paraId="5882210E" w14:textId="77777777" w:rsidR="009C7B8C" w:rsidRDefault="007A53EA" w:rsidP="004A6C63">
            <w:pPr>
              <w:spacing w:after="0"/>
              <w:ind w:right="-2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PROPOSTA DE COMPRA</w:t>
            </w:r>
          </w:p>
          <w:p w14:paraId="133AFE77" w14:textId="77777777" w:rsidR="00D33C03" w:rsidRPr="006F200D" w:rsidRDefault="007A53EA" w:rsidP="004A6C63">
            <w:pPr>
              <w:spacing w:after="0"/>
              <w:ind w:right="-2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Per a un contracte menor</w:t>
            </w:r>
          </w:p>
        </w:tc>
      </w:tr>
      <w:tr w:rsidR="009C7B8C" w:rsidRPr="006F200D" w14:paraId="3BFDBFC6" w14:textId="77777777" w:rsidTr="004A6C63">
        <w:trPr>
          <w:trHeight w:val="288"/>
        </w:trPr>
        <w:tc>
          <w:tcPr>
            <w:tcW w:w="1843" w:type="dxa"/>
            <w:tcBorders>
              <w:right w:val="single" w:sz="4" w:space="0" w:color="D9D9D9"/>
            </w:tcBorders>
            <w:shd w:val="clear" w:color="auto" w:fill="F2F2F2"/>
            <w:vAlign w:val="center"/>
            <w:hideMark/>
          </w:tcPr>
          <w:p w14:paraId="266C25BF" w14:textId="77777777" w:rsidR="009C7B8C" w:rsidRPr="006F200D" w:rsidRDefault="00024529" w:rsidP="004A6C63">
            <w:pPr>
              <w:widowControl/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Nom del Projecte</w:t>
            </w:r>
          </w:p>
        </w:tc>
        <w:tc>
          <w:tcPr>
            <w:tcW w:w="41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1DF0DA91" w14:textId="77777777" w:rsidR="009C7B8C" w:rsidRPr="006F200D" w:rsidRDefault="009C7B8C" w:rsidP="004A6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74C" w:rsidRPr="006F200D" w14:paraId="6B3109ED" w14:textId="77777777" w:rsidTr="004A6C63">
        <w:trPr>
          <w:trHeight w:hRule="exact" w:val="318"/>
        </w:trPr>
        <w:tc>
          <w:tcPr>
            <w:tcW w:w="1843" w:type="dxa"/>
            <w:tcBorders>
              <w:right w:val="single" w:sz="4" w:space="0" w:color="D9D9D9"/>
            </w:tcBorders>
            <w:shd w:val="clear" w:color="auto" w:fill="F2F2F2"/>
            <w:vAlign w:val="center"/>
          </w:tcPr>
          <w:p w14:paraId="10B2D344" w14:textId="77777777" w:rsidR="00A1474C" w:rsidRPr="006F200D" w:rsidRDefault="00024529" w:rsidP="004A6C63">
            <w:pPr>
              <w:widowControl/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Codi del projecte </w:t>
            </w:r>
          </w:p>
        </w:tc>
        <w:tc>
          <w:tcPr>
            <w:tcW w:w="41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75FA45B" w14:textId="77777777" w:rsidR="00AF17CF" w:rsidRPr="006F200D" w:rsidRDefault="00AF17CF" w:rsidP="004A6C63">
            <w:pPr>
              <w:widowControl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</w:tbl>
    <w:p w14:paraId="5356C541" w14:textId="77777777" w:rsidR="00D45831" w:rsidRPr="006F200D" w:rsidRDefault="00D45831" w:rsidP="00DB269C">
      <w:pPr>
        <w:spacing w:after="0"/>
        <w:ind w:right="-20"/>
        <w:rPr>
          <w:rFonts w:ascii="Arial" w:eastAsia="Arial" w:hAnsi="Arial" w:cs="Arial"/>
          <w:b/>
          <w:bCs/>
          <w:sz w:val="16"/>
          <w:szCs w:val="16"/>
        </w:rPr>
      </w:pPr>
    </w:p>
    <w:p w14:paraId="42DA27B4" w14:textId="77777777" w:rsidR="00FB0405" w:rsidRPr="006F200D" w:rsidRDefault="00D45831" w:rsidP="00A30A23">
      <w:pPr>
        <w:spacing w:after="0"/>
        <w:ind w:left="1440" w:right="-20" w:firstLine="720"/>
        <w:rPr>
          <w:rFonts w:ascii="Arial" w:eastAsia="Arial" w:hAnsi="Arial" w:cs="Arial"/>
          <w:b/>
          <w:bCs/>
          <w:sz w:val="16"/>
          <w:szCs w:val="16"/>
        </w:rPr>
      </w:pPr>
      <w:r w:rsidRPr="006F200D">
        <w:rPr>
          <w:rFonts w:ascii="Arial" w:eastAsia="Arial" w:hAnsi="Arial" w:cs="Arial"/>
          <w:b/>
          <w:bCs/>
          <w:sz w:val="16"/>
          <w:szCs w:val="16"/>
        </w:rPr>
        <w:t xml:space="preserve">          </w:t>
      </w:r>
    </w:p>
    <w:p w14:paraId="4631FD1B" w14:textId="77777777" w:rsidR="00FB0405" w:rsidRPr="006F200D" w:rsidRDefault="00FB0405" w:rsidP="00A30A23">
      <w:pPr>
        <w:spacing w:after="0"/>
        <w:ind w:left="1440" w:right="-20" w:firstLine="720"/>
        <w:rPr>
          <w:rFonts w:ascii="Arial" w:eastAsia="Arial" w:hAnsi="Arial" w:cs="Arial"/>
          <w:b/>
          <w:bCs/>
          <w:sz w:val="16"/>
          <w:szCs w:val="16"/>
        </w:rPr>
      </w:pPr>
    </w:p>
    <w:p w14:paraId="06C7D10D" w14:textId="77777777" w:rsidR="00A1474C" w:rsidRPr="006F200D" w:rsidRDefault="00A1474C" w:rsidP="00A30A23">
      <w:pPr>
        <w:spacing w:after="0"/>
        <w:ind w:left="1440" w:right="-20" w:firstLine="720"/>
        <w:rPr>
          <w:rFonts w:ascii="Arial" w:eastAsia="Arial" w:hAnsi="Arial" w:cs="Arial"/>
          <w:b/>
          <w:bCs/>
          <w:sz w:val="16"/>
          <w:szCs w:val="16"/>
        </w:rPr>
      </w:pPr>
    </w:p>
    <w:p w14:paraId="3AAB83D7" w14:textId="77777777" w:rsidR="004A6C63" w:rsidRPr="006F200D" w:rsidRDefault="004A6C63" w:rsidP="003A1088">
      <w:pPr>
        <w:spacing w:after="0"/>
        <w:ind w:right="-20"/>
        <w:rPr>
          <w:rFonts w:ascii="Arial" w:hAnsi="Arial" w:cs="Arial"/>
          <w:sz w:val="16"/>
          <w:szCs w:val="16"/>
        </w:rPr>
      </w:pPr>
    </w:p>
    <w:p w14:paraId="60ED97B6" w14:textId="77777777" w:rsidR="003A1088" w:rsidRPr="006F200D" w:rsidRDefault="003A1088" w:rsidP="003A1088">
      <w:pPr>
        <w:ind w:left="1440" w:right="-20" w:firstLine="720"/>
        <w:jc w:val="center"/>
        <w:rPr>
          <w:rFonts w:ascii="Arial" w:hAnsi="Arial" w:cs="Arial"/>
          <w:sz w:val="16"/>
          <w:szCs w:val="16"/>
        </w:rPr>
      </w:pPr>
    </w:p>
    <w:p w14:paraId="15E1FB55" w14:textId="77777777" w:rsidR="001C01F2" w:rsidRPr="006F200D" w:rsidRDefault="00C233AE" w:rsidP="00FB0405">
      <w:pPr>
        <w:spacing w:after="0"/>
        <w:ind w:left="1440" w:right="-20" w:firstLine="720"/>
        <w:jc w:val="center"/>
        <w:rPr>
          <w:rFonts w:ascii="Arial" w:eastAsia="Arial" w:hAnsi="Arial" w:cs="Arial"/>
          <w:sz w:val="16"/>
          <w:szCs w:val="16"/>
        </w:rPr>
      </w:pPr>
      <w:r w:rsidRPr="006F200D">
        <w:rPr>
          <w:rFonts w:ascii="Arial" w:hAnsi="Arial" w:cs="Arial"/>
          <w:sz w:val="16"/>
          <w:szCs w:val="16"/>
        </w:rPr>
        <w:br w:type="column"/>
      </w:r>
    </w:p>
    <w:p w14:paraId="1973BA08" w14:textId="77777777" w:rsidR="001C01F2" w:rsidRPr="006F200D" w:rsidRDefault="001C01F2" w:rsidP="0003057B">
      <w:pPr>
        <w:spacing w:after="0"/>
        <w:rPr>
          <w:rFonts w:ascii="Arial" w:hAnsi="Arial" w:cs="Arial"/>
          <w:sz w:val="16"/>
          <w:szCs w:val="16"/>
        </w:rPr>
        <w:sectPr w:rsidR="001C01F2" w:rsidRPr="006F200D" w:rsidSect="00BC7277">
          <w:type w:val="continuous"/>
          <w:pgSz w:w="11920" w:h="16840"/>
          <w:pgMar w:top="0" w:right="460" w:bottom="280" w:left="740" w:header="720" w:footer="720" w:gutter="0"/>
          <w:cols w:num="2" w:space="720" w:equalWidth="0">
            <w:col w:w="8616" w:space="69"/>
            <w:col w:w="2035"/>
          </w:cols>
        </w:sectPr>
      </w:pPr>
    </w:p>
    <w:p w14:paraId="07B489B2" w14:textId="77777777" w:rsidR="008639BE" w:rsidRPr="006F200D" w:rsidRDefault="00000000" w:rsidP="0003057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pict w14:anchorId="618177A0">
          <v:rect id="_x0000_i1025" style="width:0;height:1.5pt" o:hralign="center" o:hrstd="t" o:hr="t" fillcolor="#a0a0a0" stroked="f"/>
        </w:pict>
      </w:r>
    </w:p>
    <w:p w14:paraId="34131B66" w14:textId="77777777" w:rsidR="00A1417C" w:rsidRPr="006F200D" w:rsidRDefault="00A1417C" w:rsidP="0003057B">
      <w:pPr>
        <w:spacing w:after="0"/>
        <w:ind w:right="-20" w:firstLine="608"/>
        <w:jc w:val="both"/>
        <w:rPr>
          <w:rFonts w:ascii="Arial" w:eastAsia="Arial" w:hAnsi="Arial" w:cs="Arial"/>
          <w:position w:val="-1"/>
          <w:sz w:val="16"/>
          <w:szCs w:val="16"/>
        </w:rPr>
      </w:pPr>
    </w:p>
    <w:p w14:paraId="5C0EF890" w14:textId="77777777" w:rsidR="005C4318" w:rsidRPr="006F200D" w:rsidRDefault="004F07BF" w:rsidP="006C3E88">
      <w:pPr>
        <w:widowControl/>
        <w:spacing w:after="0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  <w:r w:rsidRPr="006F200D">
        <w:rPr>
          <w:rFonts w:ascii="Arial" w:eastAsia="Times New Roman" w:hAnsi="Arial" w:cs="Arial"/>
          <w:b/>
          <w:bCs/>
          <w:sz w:val="16"/>
          <w:szCs w:val="16"/>
          <w:lang w:eastAsia="es-ES"/>
        </w:rPr>
        <w:t>Dades generals de</w:t>
      </w:r>
      <w:r w:rsidR="00392F62" w:rsidRPr="006F200D">
        <w:rPr>
          <w:rFonts w:ascii="Arial" w:eastAsia="Times New Roman" w:hAnsi="Arial" w:cs="Arial"/>
          <w:b/>
          <w:bCs/>
          <w:sz w:val="16"/>
          <w:szCs w:val="16"/>
          <w:lang w:eastAsia="es-ES"/>
        </w:rPr>
        <w:t xml:space="preserve">l </w:t>
      </w:r>
      <w:r w:rsidR="00A719FD" w:rsidRPr="006F200D">
        <w:rPr>
          <w:rFonts w:ascii="Arial" w:eastAsia="Times New Roman" w:hAnsi="Arial" w:cs="Arial"/>
          <w:b/>
          <w:bCs/>
          <w:sz w:val="16"/>
          <w:szCs w:val="16"/>
          <w:lang w:eastAsia="es-ES"/>
        </w:rPr>
        <w:t>p</w:t>
      </w:r>
      <w:r w:rsidR="002B4CF1" w:rsidRPr="006F200D">
        <w:rPr>
          <w:rFonts w:ascii="Arial" w:eastAsia="Times New Roman" w:hAnsi="Arial" w:cs="Arial"/>
          <w:b/>
          <w:bCs/>
          <w:sz w:val="16"/>
          <w:szCs w:val="16"/>
          <w:lang w:eastAsia="es-ES"/>
        </w:rPr>
        <w:t>roveïdor</w:t>
      </w:r>
      <w:r w:rsidRPr="006F200D">
        <w:rPr>
          <w:rFonts w:ascii="Arial" w:eastAsia="Times New Roman" w:hAnsi="Arial" w:cs="Arial"/>
          <w:b/>
          <w:bCs/>
          <w:sz w:val="16"/>
          <w:szCs w:val="16"/>
          <w:lang w:eastAsia="es-ES"/>
        </w:rPr>
        <w:t>:</w:t>
      </w:r>
    </w:p>
    <w:p w14:paraId="4562845A" w14:textId="77777777" w:rsidR="00B12706" w:rsidRPr="006F200D" w:rsidRDefault="00B12706" w:rsidP="006C3E88">
      <w:pPr>
        <w:widowControl/>
        <w:spacing w:after="0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</w:p>
    <w:tbl>
      <w:tblPr>
        <w:tblW w:w="6001" w:type="dxa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6"/>
        <w:gridCol w:w="4135"/>
      </w:tblGrid>
      <w:tr w:rsidR="00256077" w:rsidRPr="006F200D" w14:paraId="40E5CD92" w14:textId="77777777" w:rsidTr="00162755">
        <w:trPr>
          <w:trHeight w:hRule="exact" w:val="284"/>
        </w:trPr>
        <w:tc>
          <w:tcPr>
            <w:tcW w:w="1866" w:type="dxa"/>
            <w:shd w:val="clear" w:color="auto" w:fill="F2F2F2"/>
            <w:vAlign w:val="center"/>
            <w:hideMark/>
          </w:tcPr>
          <w:p w14:paraId="6F7C5AF1" w14:textId="77777777" w:rsidR="00256077" w:rsidRPr="006F200D" w:rsidRDefault="00B12706" w:rsidP="006C3E88">
            <w:pPr>
              <w:widowControl/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F20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Nom</w:t>
            </w:r>
          </w:p>
        </w:tc>
        <w:tc>
          <w:tcPr>
            <w:tcW w:w="4135" w:type="dxa"/>
            <w:shd w:val="clear" w:color="auto" w:fill="FFFFFF"/>
          </w:tcPr>
          <w:p w14:paraId="10B9BF1F" w14:textId="77777777" w:rsidR="00256077" w:rsidRPr="006F200D" w:rsidRDefault="00256077" w:rsidP="00697CB2">
            <w:pPr>
              <w:widowControl/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256077" w:rsidRPr="006F200D" w14:paraId="3F0F1E8D" w14:textId="77777777" w:rsidTr="00162755">
        <w:trPr>
          <w:trHeight w:val="285"/>
        </w:trPr>
        <w:tc>
          <w:tcPr>
            <w:tcW w:w="1866" w:type="dxa"/>
            <w:tcBorders>
              <w:left w:val="single" w:sz="4" w:space="0" w:color="BFBFBF"/>
            </w:tcBorders>
            <w:shd w:val="clear" w:color="auto" w:fill="F2F2F2"/>
            <w:noWrap/>
            <w:vAlign w:val="center"/>
            <w:hideMark/>
          </w:tcPr>
          <w:p w14:paraId="4B0C348D" w14:textId="77777777" w:rsidR="00256077" w:rsidRPr="006F200D" w:rsidRDefault="00B12706" w:rsidP="006C3E88">
            <w:pPr>
              <w:widowControl/>
              <w:spacing w:after="0"/>
              <w:rPr>
                <w:rFonts w:ascii="Arial" w:eastAsia="Arial" w:hAnsi="Arial" w:cs="Arial"/>
                <w:b/>
                <w:position w:val="-1"/>
                <w:sz w:val="16"/>
                <w:szCs w:val="16"/>
              </w:rPr>
            </w:pPr>
            <w:r w:rsidRPr="006F20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CIF</w:t>
            </w:r>
          </w:p>
        </w:tc>
        <w:tc>
          <w:tcPr>
            <w:tcW w:w="4135" w:type="dxa"/>
            <w:shd w:val="clear" w:color="auto" w:fill="FFFFFF"/>
          </w:tcPr>
          <w:p w14:paraId="2E48EF3F" w14:textId="77777777" w:rsidR="00256077" w:rsidRPr="006F200D" w:rsidRDefault="00256077" w:rsidP="006C3E8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755" w:rsidRPr="006F200D" w14:paraId="3D479277" w14:textId="77777777" w:rsidTr="00162755">
        <w:trPr>
          <w:trHeight w:val="285"/>
        </w:trPr>
        <w:tc>
          <w:tcPr>
            <w:tcW w:w="1866" w:type="dxa"/>
            <w:tcBorders>
              <w:left w:val="single" w:sz="4" w:space="0" w:color="BFBFBF"/>
            </w:tcBorders>
            <w:shd w:val="clear" w:color="auto" w:fill="F2F2F2"/>
            <w:noWrap/>
            <w:vAlign w:val="center"/>
          </w:tcPr>
          <w:p w14:paraId="4213D8D2" w14:textId="77777777" w:rsidR="00162755" w:rsidRPr="006F200D" w:rsidRDefault="00162755" w:rsidP="00162755">
            <w:pPr>
              <w:widowControl/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Adreça</w:t>
            </w:r>
          </w:p>
        </w:tc>
        <w:tc>
          <w:tcPr>
            <w:tcW w:w="4135" w:type="dxa"/>
            <w:shd w:val="clear" w:color="auto" w:fill="FFFFFF"/>
          </w:tcPr>
          <w:p w14:paraId="0E71C2B7" w14:textId="77777777" w:rsidR="00162755" w:rsidRPr="006F200D" w:rsidRDefault="00162755" w:rsidP="006C3E8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755" w:rsidRPr="006F200D" w14:paraId="0FFA5130" w14:textId="77777777" w:rsidTr="00162755">
        <w:trPr>
          <w:trHeight w:val="285"/>
        </w:trPr>
        <w:tc>
          <w:tcPr>
            <w:tcW w:w="1866" w:type="dxa"/>
            <w:tcBorders>
              <w:left w:val="single" w:sz="4" w:space="0" w:color="BFBFBF"/>
            </w:tcBorders>
            <w:shd w:val="clear" w:color="auto" w:fill="F2F2F2"/>
            <w:noWrap/>
            <w:vAlign w:val="center"/>
          </w:tcPr>
          <w:p w14:paraId="7DCAAA9B" w14:textId="77777777" w:rsidR="00162755" w:rsidRPr="006F200D" w:rsidRDefault="00162755" w:rsidP="006C3E88">
            <w:pPr>
              <w:widowControl/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Adreça electrònica </w:t>
            </w:r>
          </w:p>
        </w:tc>
        <w:tc>
          <w:tcPr>
            <w:tcW w:w="4135" w:type="dxa"/>
            <w:shd w:val="clear" w:color="auto" w:fill="FFFFFF"/>
          </w:tcPr>
          <w:p w14:paraId="62FFF22B" w14:textId="77777777" w:rsidR="00162755" w:rsidRPr="006F200D" w:rsidRDefault="00162755" w:rsidP="006C3E8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755" w:rsidRPr="006F200D" w14:paraId="7C6261ED" w14:textId="77777777" w:rsidTr="00162755">
        <w:trPr>
          <w:trHeight w:val="285"/>
        </w:trPr>
        <w:tc>
          <w:tcPr>
            <w:tcW w:w="1866" w:type="dxa"/>
            <w:tcBorders>
              <w:left w:val="single" w:sz="4" w:space="0" w:color="BFBFBF"/>
            </w:tcBorders>
            <w:shd w:val="clear" w:color="auto" w:fill="F2F2F2"/>
            <w:noWrap/>
            <w:vAlign w:val="center"/>
          </w:tcPr>
          <w:p w14:paraId="110951B1" w14:textId="77777777" w:rsidR="00162755" w:rsidRDefault="00162755" w:rsidP="006C3E88">
            <w:pPr>
              <w:widowControl/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Telèfon</w:t>
            </w:r>
          </w:p>
        </w:tc>
        <w:tc>
          <w:tcPr>
            <w:tcW w:w="4135" w:type="dxa"/>
            <w:shd w:val="clear" w:color="auto" w:fill="FFFFFF"/>
          </w:tcPr>
          <w:p w14:paraId="2D8FB012" w14:textId="77777777" w:rsidR="00162755" w:rsidRPr="006F200D" w:rsidRDefault="00162755" w:rsidP="006C3E8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53B48F" w14:textId="77777777" w:rsidR="005C4318" w:rsidRPr="006F200D" w:rsidRDefault="005C4318" w:rsidP="00FD34B2">
      <w:pPr>
        <w:widowControl/>
        <w:spacing w:after="0"/>
        <w:rPr>
          <w:rFonts w:ascii="Arial" w:hAnsi="Arial" w:cs="Arial"/>
          <w:sz w:val="16"/>
          <w:szCs w:val="16"/>
        </w:rPr>
      </w:pPr>
    </w:p>
    <w:p w14:paraId="5742CEB4" w14:textId="77777777" w:rsidR="00E20147" w:rsidRPr="006F200D" w:rsidRDefault="00E20147" w:rsidP="00E77E82">
      <w:pPr>
        <w:spacing w:after="0"/>
        <w:rPr>
          <w:rFonts w:ascii="Arial" w:hAnsi="Arial" w:cs="Arial"/>
          <w:vanish/>
          <w:sz w:val="16"/>
          <w:szCs w:val="16"/>
        </w:rPr>
      </w:pPr>
    </w:p>
    <w:p w14:paraId="3900B9CA" w14:textId="77777777" w:rsidR="00727719" w:rsidRPr="006F200D" w:rsidRDefault="00727719" w:rsidP="0003057B">
      <w:pPr>
        <w:spacing w:after="0"/>
        <w:ind w:firstLine="720"/>
        <w:jc w:val="both"/>
        <w:rPr>
          <w:rFonts w:ascii="Arial" w:eastAsia="Arial" w:hAnsi="Arial" w:cs="Arial"/>
          <w:position w:val="-1"/>
          <w:sz w:val="16"/>
          <w:szCs w:val="16"/>
        </w:rPr>
      </w:pPr>
    </w:p>
    <w:p w14:paraId="6BE45186" w14:textId="77777777" w:rsidR="00D53EE3" w:rsidRPr="006F200D" w:rsidRDefault="00D53EE3" w:rsidP="0003057B">
      <w:pPr>
        <w:widowControl/>
        <w:spacing w:after="0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</w:p>
    <w:p w14:paraId="31186509" w14:textId="77777777" w:rsidR="006F66B2" w:rsidRPr="006F200D" w:rsidRDefault="00293CF3" w:rsidP="0003057B">
      <w:pPr>
        <w:widowControl/>
        <w:spacing w:after="0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  <w:r w:rsidRPr="006F200D">
        <w:rPr>
          <w:rFonts w:ascii="Arial" w:eastAsia="Times New Roman" w:hAnsi="Arial" w:cs="Arial"/>
          <w:b/>
          <w:bCs/>
          <w:sz w:val="16"/>
          <w:szCs w:val="16"/>
          <w:lang w:eastAsia="es-ES"/>
        </w:rPr>
        <w:t>Dades generals de la compra/servei</w:t>
      </w:r>
      <w:r w:rsidR="00355958" w:rsidRPr="006F200D">
        <w:rPr>
          <w:rFonts w:ascii="Arial" w:eastAsia="Times New Roman" w:hAnsi="Arial" w:cs="Arial"/>
          <w:b/>
          <w:bCs/>
          <w:sz w:val="16"/>
          <w:szCs w:val="16"/>
          <w:lang w:eastAsia="es-ES"/>
        </w:rPr>
        <w:t>:</w:t>
      </w:r>
    </w:p>
    <w:p w14:paraId="0FE8DEB8" w14:textId="77777777" w:rsidR="00443FAC" w:rsidRPr="006F200D" w:rsidRDefault="00443FAC" w:rsidP="0003057B">
      <w:pPr>
        <w:widowControl/>
        <w:spacing w:after="0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</w:p>
    <w:tbl>
      <w:tblPr>
        <w:tblW w:w="108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3"/>
        <w:gridCol w:w="425"/>
        <w:gridCol w:w="1134"/>
        <w:gridCol w:w="567"/>
        <w:gridCol w:w="1134"/>
      </w:tblGrid>
      <w:tr w:rsidR="00162755" w:rsidRPr="006F200D" w14:paraId="19339DD3" w14:textId="77777777" w:rsidTr="001A15BB">
        <w:trPr>
          <w:trHeight w:val="213"/>
        </w:trPr>
        <w:tc>
          <w:tcPr>
            <w:tcW w:w="75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noWrap/>
            <w:vAlign w:val="center"/>
            <w:hideMark/>
          </w:tcPr>
          <w:p w14:paraId="73B4E127" w14:textId="77777777" w:rsidR="00162755" w:rsidRPr="006F200D" w:rsidRDefault="00162755" w:rsidP="009F3DEB">
            <w:pPr>
              <w:widowControl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6F200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Descripció</w:t>
            </w: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noWrap/>
            <w:vAlign w:val="center"/>
            <w:hideMark/>
          </w:tcPr>
          <w:p w14:paraId="7D2E8ABA" w14:textId="77777777" w:rsidR="00162755" w:rsidRPr="006F200D" w:rsidRDefault="00162755" w:rsidP="00FA4033">
            <w:pPr>
              <w:widowControl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6F200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Un.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noWrap/>
            <w:vAlign w:val="center"/>
            <w:hideMark/>
          </w:tcPr>
          <w:p w14:paraId="7D8D019F" w14:textId="77777777" w:rsidR="00162755" w:rsidRPr="006F200D" w:rsidRDefault="00162755" w:rsidP="009F3DEB">
            <w:pPr>
              <w:widowControl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6F200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Preu/Un.</w:t>
            </w:r>
          </w:p>
        </w:tc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25841AF0" w14:textId="77777777" w:rsidR="00162755" w:rsidRPr="006F200D" w:rsidRDefault="00162755" w:rsidP="009F3DEB">
            <w:pPr>
              <w:widowControl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DTE%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noWrap/>
            <w:vAlign w:val="center"/>
            <w:hideMark/>
          </w:tcPr>
          <w:p w14:paraId="580A2B7F" w14:textId="77777777" w:rsidR="00162755" w:rsidRPr="006F200D" w:rsidRDefault="00162755" w:rsidP="009F3DEB">
            <w:pPr>
              <w:widowControl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6F200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Import Base imposable</w:t>
            </w:r>
          </w:p>
        </w:tc>
      </w:tr>
      <w:tr w:rsidR="00162755" w:rsidRPr="006F200D" w14:paraId="55555C9B" w14:textId="77777777" w:rsidTr="001A15BB">
        <w:trPr>
          <w:trHeight w:val="1045"/>
        </w:trPr>
        <w:tc>
          <w:tcPr>
            <w:tcW w:w="75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C3A76B3" w14:textId="77777777" w:rsidR="00162755" w:rsidRPr="006F200D" w:rsidRDefault="00162755" w:rsidP="00215399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9E8A312" w14:textId="77777777" w:rsidR="00162755" w:rsidRPr="006F200D" w:rsidRDefault="00162755" w:rsidP="00215399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C4AEB4" w14:textId="77777777" w:rsidR="00162755" w:rsidRPr="006F200D" w:rsidRDefault="00162755" w:rsidP="00215399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06ED59A" w14:textId="77777777" w:rsidR="00162755" w:rsidRPr="006F200D" w:rsidRDefault="00162755" w:rsidP="00215399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7056735" w14:textId="77777777" w:rsidR="00162755" w:rsidRPr="006F200D" w:rsidRDefault="00162755" w:rsidP="001A15BB">
            <w:pPr>
              <w:spacing w:before="24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5BB" w:rsidRPr="006F200D" w14:paraId="681B124A" w14:textId="77777777">
        <w:trPr>
          <w:trHeight w:val="323"/>
        </w:trPr>
        <w:tc>
          <w:tcPr>
            <w:tcW w:w="91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CE85EB" w14:textId="77777777" w:rsidR="001A15BB" w:rsidRPr="006F200D" w:rsidRDefault="001A15BB" w:rsidP="00732C02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F200D">
              <w:rPr>
                <w:rFonts w:ascii="Arial" w:hAnsi="Arial" w:cs="Arial"/>
                <w:b/>
                <w:sz w:val="16"/>
                <w:szCs w:val="16"/>
              </w:rPr>
              <w:t>Totals IVA exclòs</w:t>
            </w: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BF45984" w14:textId="77777777" w:rsidR="001A15BB" w:rsidRPr="006F200D" w:rsidRDefault="001A15BB" w:rsidP="001A15BB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62755" w:rsidRPr="006F200D" w14:paraId="45B697FF" w14:textId="77777777" w:rsidTr="001A15BB">
        <w:trPr>
          <w:trHeight w:val="323"/>
        </w:trPr>
        <w:tc>
          <w:tcPr>
            <w:tcW w:w="91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998C1A" w14:textId="77777777" w:rsidR="00162755" w:rsidRPr="006F200D" w:rsidRDefault="00162755" w:rsidP="00732C02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% IRPF</w:t>
            </w:r>
          </w:p>
        </w:tc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AA0BEE0" w14:textId="77777777" w:rsidR="00162755" w:rsidRPr="006F200D" w:rsidRDefault="00162755" w:rsidP="00732C02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73C773E9" w14:textId="77777777" w:rsidR="00162755" w:rsidRPr="006F200D" w:rsidRDefault="00162755" w:rsidP="001A15BB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62755" w:rsidRPr="006F200D" w14:paraId="238031F6" w14:textId="77777777" w:rsidTr="001A15BB">
        <w:trPr>
          <w:trHeight w:val="323"/>
        </w:trPr>
        <w:tc>
          <w:tcPr>
            <w:tcW w:w="91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F1F046" w14:textId="77777777" w:rsidR="00162755" w:rsidRDefault="00162755" w:rsidP="00732C02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% IVA</w:t>
            </w:r>
          </w:p>
        </w:tc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49B70B7" w14:textId="77777777" w:rsidR="00162755" w:rsidRPr="006F200D" w:rsidRDefault="00162755" w:rsidP="00732C02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1A3FFAAB" w14:textId="77777777" w:rsidR="00162755" w:rsidRPr="006F200D" w:rsidRDefault="00162755" w:rsidP="001A15BB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62755" w:rsidRPr="006F200D" w14:paraId="485E5F91" w14:textId="77777777" w:rsidTr="001A15BB">
        <w:trPr>
          <w:trHeight w:val="323"/>
        </w:trPr>
        <w:tc>
          <w:tcPr>
            <w:tcW w:w="914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097AEB" w14:textId="77777777" w:rsidR="00162755" w:rsidRPr="006F200D" w:rsidRDefault="00162755" w:rsidP="00732C02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5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BD46F6" w14:textId="77777777" w:rsidR="00162755" w:rsidRPr="006F200D" w:rsidRDefault="00162755" w:rsidP="00732C02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6E58310B" w14:textId="77777777" w:rsidR="00162755" w:rsidRPr="006F200D" w:rsidRDefault="00162755" w:rsidP="001A15BB">
            <w:pPr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67851F28" w14:textId="77777777" w:rsidR="007362EA" w:rsidRPr="006F200D" w:rsidRDefault="007362EA" w:rsidP="007362EA">
      <w:pPr>
        <w:widowControl/>
        <w:spacing w:before="240" w:after="0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  <w:r w:rsidRPr="006F200D">
        <w:rPr>
          <w:rFonts w:ascii="Arial" w:eastAsia="Times New Roman" w:hAnsi="Arial" w:cs="Arial"/>
          <w:b/>
          <w:bCs/>
          <w:sz w:val="16"/>
          <w:szCs w:val="16"/>
          <w:lang w:eastAsia="es-ES"/>
        </w:rPr>
        <w:t>Informe de necessitat del contracte</w:t>
      </w:r>
      <w:r w:rsidR="00CC4A30">
        <w:rPr>
          <w:rFonts w:ascii="Arial" w:eastAsia="Times New Roman" w:hAnsi="Arial" w:cs="Arial"/>
          <w:b/>
          <w:bCs/>
          <w:sz w:val="16"/>
          <w:szCs w:val="16"/>
          <w:lang w:eastAsia="es-ES"/>
        </w:rPr>
        <w:t xml:space="preserve"> menor</w:t>
      </w:r>
      <w:r w:rsidRPr="006F200D">
        <w:rPr>
          <w:rFonts w:ascii="Arial" w:eastAsia="Times New Roman" w:hAnsi="Arial" w:cs="Arial"/>
          <w:b/>
          <w:bCs/>
          <w:sz w:val="16"/>
          <w:szCs w:val="16"/>
          <w:lang w:eastAsia="es-ES"/>
        </w:rPr>
        <w:t>:</w:t>
      </w:r>
    </w:p>
    <w:p w14:paraId="7909276E" w14:textId="77777777" w:rsidR="007362EA" w:rsidRPr="006F200D" w:rsidRDefault="007362EA" w:rsidP="0003057B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ES"/>
        </w:rPr>
      </w:pPr>
    </w:p>
    <w:tbl>
      <w:tblPr>
        <w:tblW w:w="10415" w:type="dxa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288"/>
      </w:tblGrid>
      <w:tr w:rsidR="007362EA" w:rsidRPr="006F200D" w14:paraId="670B4D0B" w14:textId="77777777" w:rsidTr="007362EA">
        <w:trPr>
          <w:trHeight w:val="454"/>
        </w:trPr>
        <w:tc>
          <w:tcPr>
            <w:tcW w:w="2127" w:type="dxa"/>
            <w:shd w:val="clear" w:color="auto" w:fill="F2F2F2"/>
            <w:vAlign w:val="center"/>
            <w:hideMark/>
          </w:tcPr>
          <w:p w14:paraId="6F3AA85C" w14:textId="77777777" w:rsidR="007362EA" w:rsidRPr="006F200D" w:rsidRDefault="007362EA" w:rsidP="00850DE2">
            <w:pPr>
              <w:spacing w:after="0"/>
              <w:rPr>
                <w:rFonts w:ascii="Arial" w:hAnsi="Arial" w:cs="Arial"/>
                <w:b/>
                <w:sz w:val="16"/>
                <w:szCs w:val="18"/>
              </w:rPr>
            </w:pPr>
            <w:r w:rsidRPr="006F200D">
              <w:rPr>
                <w:rFonts w:ascii="Arial" w:hAnsi="Arial" w:cs="Arial"/>
                <w:b/>
                <w:sz w:val="16"/>
                <w:szCs w:val="18"/>
              </w:rPr>
              <w:t>Objecte del contracte</w:t>
            </w:r>
          </w:p>
        </w:tc>
        <w:tc>
          <w:tcPr>
            <w:tcW w:w="8288" w:type="dxa"/>
            <w:noWrap/>
            <w:vAlign w:val="center"/>
            <w:hideMark/>
          </w:tcPr>
          <w:p w14:paraId="3859C5F0" w14:textId="77777777" w:rsidR="007362EA" w:rsidRPr="006F200D" w:rsidRDefault="007362EA" w:rsidP="00850DE2">
            <w:pPr>
              <w:spacing w:after="0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7362EA" w:rsidRPr="006F200D" w14:paraId="4248E4F6" w14:textId="77777777" w:rsidTr="007362EA">
        <w:trPr>
          <w:trHeight w:val="454"/>
        </w:trPr>
        <w:tc>
          <w:tcPr>
            <w:tcW w:w="2127" w:type="dxa"/>
            <w:shd w:val="clear" w:color="auto" w:fill="F2F2F2"/>
            <w:vAlign w:val="center"/>
          </w:tcPr>
          <w:p w14:paraId="37979C6D" w14:textId="77777777" w:rsidR="007362EA" w:rsidRPr="006F200D" w:rsidRDefault="007362EA" w:rsidP="00850DE2">
            <w:pPr>
              <w:spacing w:after="0"/>
              <w:rPr>
                <w:rFonts w:ascii="Arial" w:hAnsi="Arial" w:cs="Arial"/>
                <w:b/>
                <w:sz w:val="16"/>
                <w:szCs w:val="18"/>
              </w:rPr>
            </w:pPr>
            <w:r w:rsidRPr="006F200D">
              <w:rPr>
                <w:rFonts w:ascii="Arial" w:hAnsi="Arial" w:cs="Arial"/>
                <w:b/>
                <w:sz w:val="16"/>
                <w:szCs w:val="18"/>
              </w:rPr>
              <w:t>Observacions /Justificació de la Necessitat</w:t>
            </w:r>
          </w:p>
        </w:tc>
        <w:tc>
          <w:tcPr>
            <w:tcW w:w="8288" w:type="dxa"/>
            <w:noWrap/>
            <w:vAlign w:val="center"/>
          </w:tcPr>
          <w:p w14:paraId="4E58DDFC" w14:textId="77777777" w:rsidR="007362EA" w:rsidRPr="006F200D" w:rsidRDefault="007362EA" w:rsidP="00850DE2">
            <w:pPr>
              <w:spacing w:after="0"/>
              <w:rPr>
                <w:sz w:val="18"/>
                <w:szCs w:val="18"/>
              </w:rPr>
            </w:pPr>
            <w:r w:rsidRPr="006F200D">
              <w:rPr>
                <w:sz w:val="18"/>
                <w:szCs w:val="18"/>
              </w:rPr>
              <w:fldChar w:fldCharType="begin"/>
            </w:r>
            <w:r w:rsidRPr="006F200D">
              <w:rPr>
                <w:sz w:val="18"/>
                <w:szCs w:val="18"/>
              </w:rPr>
              <w:instrText xml:space="preserve"> DOCPROPERTY   "Objeto[Observaciones/Justificación de la Necesidad]"  \* MERGEFORMAT </w:instrText>
            </w:r>
            <w:r w:rsidRPr="006F200D">
              <w:rPr>
                <w:sz w:val="18"/>
                <w:szCs w:val="18"/>
              </w:rPr>
              <w:fldChar w:fldCharType="separate"/>
            </w:r>
            <w:proofErr w:type="spellStart"/>
            <w:r w:rsidR="003E6E0B">
              <w:rPr>
                <w:sz w:val="18"/>
                <w:szCs w:val="18"/>
              </w:rPr>
              <w:t>Objeto</w:t>
            </w:r>
            <w:proofErr w:type="spellEnd"/>
            <w:r w:rsidR="003E6E0B">
              <w:rPr>
                <w:sz w:val="18"/>
                <w:szCs w:val="18"/>
              </w:rPr>
              <w:t>[</w:t>
            </w:r>
            <w:proofErr w:type="spellStart"/>
            <w:r w:rsidR="003E6E0B">
              <w:rPr>
                <w:sz w:val="18"/>
                <w:szCs w:val="18"/>
              </w:rPr>
              <w:t>Observaciones</w:t>
            </w:r>
            <w:proofErr w:type="spellEnd"/>
            <w:r w:rsidR="003E6E0B">
              <w:rPr>
                <w:sz w:val="18"/>
                <w:szCs w:val="18"/>
              </w:rPr>
              <w:t xml:space="preserve">/Justificación de la </w:t>
            </w:r>
            <w:proofErr w:type="spellStart"/>
            <w:r w:rsidR="003E6E0B">
              <w:rPr>
                <w:sz w:val="18"/>
                <w:szCs w:val="18"/>
              </w:rPr>
              <w:t>Necesidad</w:t>
            </w:r>
            <w:proofErr w:type="spellEnd"/>
            <w:r w:rsidR="003E6E0B">
              <w:rPr>
                <w:sz w:val="18"/>
                <w:szCs w:val="18"/>
              </w:rPr>
              <w:t>]</w:t>
            </w:r>
            <w:r w:rsidRPr="006F200D">
              <w:rPr>
                <w:sz w:val="18"/>
                <w:szCs w:val="18"/>
              </w:rPr>
              <w:fldChar w:fldCharType="end"/>
            </w:r>
          </w:p>
        </w:tc>
      </w:tr>
    </w:tbl>
    <w:p w14:paraId="01849819" w14:textId="77777777" w:rsidR="007362EA" w:rsidRPr="006F200D" w:rsidRDefault="00162755" w:rsidP="00162755">
      <w:pPr>
        <w:widowControl/>
        <w:spacing w:before="240" w:after="0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es-ES"/>
        </w:rPr>
        <w:t>(*)</w:t>
      </w:r>
      <w:r w:rsidR="007362EA" w:rsidRPr="006F200D">
        <w:rPr>
          <w:rFonts w:ascii="Arial" w:eastAsia="Times New Roman" w:hAnsi="Arial" w:cs="Arial"/>
          <w:b/>
          <w:bCs/>
          <w:sz w:val="16"/>
          <w:szCs w:val="16"/>
          <w:lang w:eastAsia="es-ES"/>
        </w:rPr>
        <w:t>Detall de la compra/servei:</w:t>
      </w:r>
    </w:p>
    <w:p w14:paraId="56CBABAE" w14:textId="77777777" w:rsidR="007362EA" w:rsidRPr="006F200D" w:rsidRDefault="007362EA" w:rsidP="006E3B2E">
      <w:pPr>
        <w:spacing w:after="0"/>
        <w:ind w:right="-73"/>
        <w:rPr>
          <w:rFonts w:ascii="Arial" w:hAnsi="Arial" w:cs="Arial"/>
          <w:sz w:val="16"/>
          <w:szCs w:val="16"/>
        </w:rPr>
      </w:pPr>
    </w:p>
    <w:tbl>
      <w:tblPr>
        <w:tblW w:w="10415" w:type="dxa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8855"/>
      </w:tblGrid>
      <w:tr w:rsidR="006E3B2E" w:rsidRPr="006F200D" w14:paraId="2074C7A6" w14:textId="77777777" w:rsidTr="00024529">
        <w:trPr>
          <w:trHeight w:val="321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  <w:hideMark/>
          </w:tcPr>
          <w:p w14:paraId="5E861FAE" w14:textId="77777777" w:rsidR="006E3B2E" w:rsidRPr="006F200D" w:rsidRDefault="006E3B2E" w:rsidP="00850DE2">
            <w:pPr>
              <w:spacing w:after="0"/>
              <w:ind w:right="-2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6F20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Data entrega/fi</w:t>
            </w:r>
          </w:p>
        </w:tc>
        <w:tc>
          <w:tcPr>
            <w:tcW w:w="88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noWrap/>
            <w:vAlign w:val="center"/>
          </w:tcPr>
          <w:p w14:paraId="5A7A49F9" w14:textId="77777777" w:rsidR="006E3B2E" w:rsidRPr="006F200D" w:rsidRDefault="006E3B2E" w:rsidP="00D17A3F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1BFE40" w14:textId="77777777" w:rsidR="006E3B2E" w:rsidRPr="006F200D" w:rsidRDefault="006E3B2E" w:rsidP="006E3B2E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ES"/>
        </w:rPr>
      </w:pPr>
    </w:p>
    <w:tbl>
      <w:tblPr>
        <w:tblW w:w="10415" w:type="dxa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8855"/>
      </w:tblGrid>
      <w:tr w:rsidR="006E3B2E" w:rsidRPr="006F200D" w14:paraId="7598FEF4" w14:textId="77777777" w:rsidTr="00850DE2">
        <w:trPr>
          <w:trHeight w:val="321"/>
        </w:trPr>
        <w:tc>
          <w:tcPr>
            <w:tcW w:w="1560" w:type="dxa"/>
            <w:shd w:val="clear" w:color="auto" w:fill="F2F2F2"/>
            <w:vAlign w:val="center"/>
            <w:hideMark/>
          </w:tcPr>
          <w:p w14:paraId="3BF5BA03" w14:textId="77777777" w:rsidR="006E3B2E" w:rsidRPr="006F200D" w:rsidRDefault="006E3B2E" w:rsidP="00850DE2">
            <w:pPr>
              <w:spacing w:after="0"/>
              <w:ind w:right="-20"/>
              <w:rPr>
                <w:rFonts w:ascii="Arial" w:hAnsi="Arial" w:cs="Arial"/>
                <w:sz w:val="16"/>
                <w:szCs w:val="16"/>
              </w:rPr>
            </w:pPr>
            <w:r w:rsidRPr="006F200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Lloc de lliurament</w:t>
            </w:r>
          </w:p>
          <w:p w14:paraId="5CEDD9FB" w14:textId="77777777" w:rsidR="006E3B2E" w:rsidRPr="006F200D" w:rsidRDefault="006E3B2E" w:rsidP="00850DE2">
            <w:pPr>
              <w:widowControl/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8855" w:type="dxa"/>
            <w:noWrap/>
            <w:vAlign w:val="center"/>
            <w:hideMark/>
          </w:tcPr>
          <w:p w14:paraId="2BD06AAB" w14:textId="77777777" w:rsidR="000803A9" w:rsidRPr="006F200D" w:rsidRDefault="000803A9" w:rsidP="0002452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B39DFB" w14:textId="77777777" w:rsidR="003E6E0B" w:rsidRDefault="003E6E0B" w:rsidP="00162755">
      <w:pPr>
        <w:spacing w:after="0"/>
        <w:ind w:right="-20"/>
        <w:rPr>
          <w:rFonts w:ascii="Arial" w:eastAsia="Times New Roman" w:hAnsi="Arial" w:cs="Arial"/>
          <w:sz w:val="16"/>
          <w:szCs w:val="16"/>
          <w:lang w:eastAsia="es-ES"/>
        </w:rPr>
      </w:pPr>
    </w:p>
    <w:p w14:paraId="33B08929" w14:textId="2B3509EF" w:rsidR="00162755" w:rsidRDefault="00162755" w:rsidP="00162755">
      <w:pPr>
        <w:spacing w:after="0"/>
        <w:ind w:right="-20"/>
        <w:rPr>
          <w:rFonts w:ascii="Arial" w:eastAsia="Times New Roman" w:hAnsi="Arial" w:cs="Arial"/>
          <w:sz w:val="16"/>
          <w:szCs w:val="16"/>
          <w:lang w:eastAsia="es-ES"/>
        </w:rPr>
      </w:pPr>
      <w:r>
        <w:rPr>
          <w:rFonts w:ascii="Arial" w:eastAsia="Times New Roman" w:hAnsi="Arial" w:cs="Arial"/>
          <w:sz w:val="16"/>
          <w:szCs w:val="16"/>
          <w:lang w:eastAsia="es-ES"/>
        </w:rPr>
        <w:t>(*)</w:t>
      </w:r>
      <w:r w:rsidRPr="00162755">
        <w:rPr>
          <w:rFonts w:ascii="Arial" w:eastAsia="Times New Roman" w:hAnsi="Arial" w:cs="Arial"/>
          <w:sz w:val="16"/>
          <w:szCs w:val="16"/>
          <w:lang w:eastAsia="es-ES"/>
        </w:rPr>
        <w:t>Opcional</w:t>
      </w:r>
    </w:p>
    <w:p w14:paraId="7BF810DD" w14:textId="77777777" w:rsidR="003F3446" w:rsidRDefault="003F3446" w:rsidP="00162755">
      <w:pPr>
        <w:spacing w:after="0"/>
        <w:ind w:right="-20"/>
        <w:rPr>
          <w:rFonts w:ascii="Arial" w:eastAsia="Times New Roman" w:hAnsi="Arial" w:cs="Arial"/>
          <w:sz w:val="16"/>
          <w:szCs w:val="16"/>
          <w:lang w:eastAsia="es-ES"/>
        </w:rPr>
      </w:pPr>
    </w:p>
    <w:p w14:paraId="105831EC" w14:textId="77777777" w:rsidR="003F3446" w:rsidRDefault="003F3446" w:rsidP="00162755">
      <w:pPr>
        <w:spacing w:after="0"/>
        <w:ind w:right="-20"/>
        <w:rPr>
          <w:rFonts w:ascii="Arial" w:eastAsia="Times New Roman" w:hAnsi="Arial" w:cs="Arial"/>
          <w:sz w:val="16"/>
          <w:szCs w:val="16"/>
          <w:lang w:eastAsia="es-ES"/>
        </w:rPr>
      </w:pPr>
    </w:p>
    <w:p w14:paraId="5D6CB966" w14:textId="77777777" w:rsidR="00C075A1" w:rsidRDefault="003F3446" w:rsidP="00162755">
      <w:pPr>
        <w:spacing w:after="0"/>
        <w:ind w:right="-20"/>
        <w:rPr>
          <w:rFonts w:ascii="Arial" w:eastAsia="Times New Roman" w:hAnsi="Arial" w:cs="Arial"/>
          <w:sz w:val="16"/>
          <w:szCs w:val="16"/>
          <w:lang w:eastAsia="es-ES"/>
        </w:rPr>
      </w:pPr>
      <w:r>
        <w:rPr>
          <w:rFonts w:ascii="Arial" w:eastAsia="Times New Roman" w:hAnsi="Arial" w:cs="Arial"/>
          <w:sz w:val="16"/>
          <w:szCs w:val="16"/>
          <w:lang w:eastAsia="es-ES"/>
        </w:rPr>
        <w:t>Signatura</w:t>
      </w:r>
    </w:p>
    <w:p w14:paraId="4A179ED3" w14:textId="77777777" w:rsidR="00C075A1" w:rsidRDefault="00C075A1" w:rsidP="00162755">
      <w:pPr>
        <w:spacing w:after="0"/>
        <w:ind w:right="-20"/>
        <w:rPr>
          <w:rFonts w:ascii="Arial" w:eastAsia="Times New Roman" w:hAnsi="Arial" w:cs="Arial"/>
          <w:sz w:val="16"/>
          <w:szCs w:val="16"/>
          <w:lang w:eastAsia="es-ES"/>
        </w:rPr>
      </w:pPr>
    </w:p>
    <w:p w14:paraId="6AEB1A14" w14:textId="77777777" w:rsidR="00C075A1" w:rsidRDefault="00C075A1" w:rsidP="00162755">
      <w:pPr>
        <w:spacing w:after="0"/>
        <w:ind w:right="-20"/>
        <w:rPr>
          <w:rFonts w:ascii="Arial" w:eastAsia="Times New Roman" w:hAnsi="Arial" w:cs="Arial"/>
          <w:sz w:val="16"/>
          <w:szCs w:val="16"/>
          <w:lang w:eastAsia="es-ES"/>
        </w:rPr>
      </w:pPr>
    </w:p>
    <w:p w14:paraId="32C47932" w14:textId="77777777" w:rsidR="00A12BA2" w:rsidRDefault="00A12BA2" w:rsidP="00162755">
      <w:pPr>
        <w:spacing w:after="0"/>
        <w:ind w:right="-20"/>
        <w:rPr>
          <w:rFonts w:ascii="Arial" w:eastAsia="Times New Roman" w:hAnsi="Arial" w:cs="Arial"/>
          <w:sz w:val="16"/>
          <w:szCs w:val="16"/>
          <w:lang w:eastAsia="es-ES"/>
        </w:rPr>
      </w:pPr>
    </w:p>
    <w:p w14:paraId="13790BBD" w14:textId="77777777" w:rsidR="00C075A1" w:rsidRDefault="00C075A1" w:rsidP="00162755">
      <w:pPr>
        <w:spacing w:after="0"/>
        <w:ind w:right="-20"/>
        <w:rPr>
          <w:rFonts w:ascii="Arial" w:eastAsia="Times New Roman" w:hAnsi="Arial" w:cs="Arial"/>
          <w:sz w:val="16"/>
          <w:szCs w:val="16"/>
          <w:lang w:eastAsia="es-ES"/>
        </w:rPr>
      </w:pPr>
    </w:p>
    <w:p w14:paraId="6F7B398D" w14:textId="1C65C718" w:rsidR="00C075A1" w:rsidRDefault="00C075A1" w:rsidP="00162755">
      <w:pPr>
        <w:spacing w:after="0"/>
        <w:ind w:right="-20"/>
        <w:rPr>
          <w:rFonts w:ascii="Arial" w:eastAsia="Times New Roman" w:hAnsi="Arial" w:cs="Arial"/>
          <w:sz w:val="16"/>
          <w:szCs w:val="16"/>
          <w:lang w:eastAsia="es-ES"/>
        </w:rPr>
      </w:pPr>
      <w:r>
        <w:rPr>
          <w:rFonts w:ascii="Arial" w:eastAsia="Times New Roman" w:hAnsi="Arial" w:cs="Arial"/>
          <w:sz w:val="16"/>
          <w:szCs w:val="16"/>
          <w:lang w:eastAsia="es-ES"/>
        </w:rPr>
        <w:t>Nom i cognom</w:t>
      </w:r>
    </w:p>
    <w:p w14:paraId="1E9C2DDE" w14:textId="3A8CB413" w:rsidR="003F3446" w:rsidRPr="00162755" w:rsidRDefault="00C075A1" w:rsidP="00162755">
      <w:pPr>
        <w:spacing w:after="0"/>
        <w:ind w:right="-20"/>
        <w:rPr>
          <w:rFonts w:ascii="Arial" w:eastAsia="Times New Roman" w:hAnsi="Arial" w:cs="Arial"/>
          <w:sz w:val="16"/>
          <w:szCs w:val="16"/>
          <w:lang w:eastAsia="es-ES"/>
        </w:rPr>
      </w:pPr>
      <w:r>
        <w:rPr>
          <w:rFonts w:ascii="Arial" w:eastAsia="Times New Roman" w:hAnsi="Arial" w:cs="Arial"/>
          <w:sz w:val="16"/>
          <w:szCs w:val="16"/>
          <w:lang w:eastAsia="es-ES"/>
        </w:rPr>
        <w:t>D</w:t>
      </w:r>
      <w:r w:rsidR="00407990">
        <w:rPr>
          <w:rFonts w:ascii="Arial" w:eastAsia="Times New Roman" w:hAnsi="Arial" w:cs="Arial"/>
          <w:sz w:val="16"/>
          <w:szCs w:val="16"/>
          <w:lang w:eastAsia="es-ES"/>
        </w:rPr>
        <w:t>ata</w:t>
      </w:r>
    </w:p>
    <w:sectPr w:rsidR="003F3446" w:rsidRPr="00162755" w:rsidSect="00162755">
      <w:type w:val="continuous"/>
      <w:pgSz w:w="11920" w:h="16840"/>
      <w:pgMar w:top="360" w:right="460" w:bottom="280" w:left="740" w:header="720" w:footer="720" w:gutter="0"/>
      <w:cols w:space="21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DDEC5" w14:textId="77777777" w:rsidR="00C77310" w:rsidRPr="006F200D" w:rsidRDefault="00C77310" w:rsidP="00FB0405">
      <w:pPr>
        <w:spacing w:after="0" w:line="240" w:lineRule="auto"/>
      </w:pPr>
      <w:r w:rsidRPr="006F200D">
        <w:separator/>
      </w:r>
    </w:p>
  </w:endnote>
  <w:endnote w:type="continuationSeparator" w:id="0">
    <w:p w14:paraId="179B6D55" w14:textId="77777777" w:rsidR="00C77310" w:rsidRPr="006F200D" w:rsidRDefault="00C77310" w:rsidP="00FB0405">
      <w:pPr>
        <w:spacing w:after="0" w:line="240" w:lineRule="auto"/>
      </w:pPr>
      <w:r w:rsidRPr="006F20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17A42" w14:textId="77777777" w:rsidR="00B35EB3" w:rsidRPr="006F200D" w:rsidRDefault="00B35EB3">
    <w:pPr>
      <w:pStyle w:val="Piedepgina"/>
      <w:rPr>
        <w:rFonts w:ascii="Arial" w:hAnsi="Arial" w:cs="Arial"/>
        <w:b/>
        <w:bCs/>
      </w:rPr>
    </w:pPr>
    <w:r w:rsidRPr="006F200D">
      <w:rPr>
        <w:rFonts w:ascii="Arial" w:hAnsi="Arial" w:cs="Arial"/>
        <w:b/>
        <w:bCs/>
      </w:rPr>
      <w:t>Institut Català d’Arqueologia Clàssica</w:t>
    </w:r>
  </w:p>
  <w:p w14:paraId="1D1BFDAF" w14:textId="77777777" w:rsidR="00B35EB3" w:rsidRPr="006F200D" w:rsidRDefault="00B35EB3">
    <w:pPr>
      <w:pStyle w:val="Piedepgina"/>
      <w:rPr>
        <w:rFonts w:ascii="Arial" w:hAnsi="Arial" w:cs="Arial"/>
      </w:rPr>
    </w:pPr>
    <w:r w:rsidRPr="006F200D">
      <w:rPr>
        <w:rFonts w:ascii="Arial" w:hAnsi="Arial" w:cs="Arial"/>
      </w:rPr>
      <w:t xml:space="preserve">Pl. d’en Rovellat, s/n, 43003 Tarragona </w:t>
    </w:r>
  </w:p>
  <w:p w14:paraId="55DFF5E5" w14:textId="77777777" w:rsidR="00B35EB3" w:rsidRPr="006F200D" w:rsidRDefault="00B35EB3">
    <w:pPr>
      <w:pStyle w:val="Piedepgina"/>
      <w:rPr>
        <w:rFonts w:ascii="Arial" w:hAnsi="Arial" w:cs="Arial"/>
      </w:rPr>
    </w:pPr>
    <w:r w:rsidRPr="006F200D">
      <w:rPr>
        <w:rFonts w:ascii="Arial" w:hAnsi="Arial" w:cs="Arial"/>
      </w:rPr>
      <w:t xml:space="preserve">CIF S-4300033-J • Telèfon 977 24 91 33 </w:t>
    </w:r>
  </w:p>
  <w:p w14:paraId="0BE92B6F" w14:textId="77777777" w:rsidR="00FB0405" w:rsidRPr="006F200D" w:rsidRDefault="00B35EB3">
    <w:pPr>
      <w:pStyle w:val="Piedepgina"/>
      <w:rPr>
        <w:rFonts w:ascii="Arial" w:hAnsi="Arial" w:cs="Arial"/>
      </w:rPr>
    </w:pPr>
    <w:r w:rsidRPr="006F200D">
      <w:rPr>
        <w:rFonts w:ascii="Arial" w:hAnsi="Arial" w:cs="Arial"/>
      </w:rPr>
      <w:t xml:space="preserve">www.icac.cat • </w:t>
    </w:r>
    <w:r w:rsidR="006F200D">
      <w:rPr>
        <w:rFonts w:ascii="Arial" w:hAnsi="Arial" w:cs="Arial"/>
      </w:rPr>
      <w:t>gestioeconomica</w:t>
    </w:r>
    <w:r w:rsidRPr="006F200D">
      <w:rPr>
        <w:rFonts w:ascii="Arial" w:hAnsi="Arial" w:cs="Arial"/>
      </w:rPr>
      <w:t xml:space="preserve">@icac.cat </w:t>
    </w:r>
  </w:p>
  <w:p w14:paraId="0B34019E" w14:textId="77777777" w:rsidR="00FB0405" w:rsidRPr="006F200D" w:rsidRDefault="00FB04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F1453" w14:textId="77777777" w:rsidR="00C77310" w:rsidRPr="006F200D" w:rsidRDefault="00C77310" w:rsidP="00FB0405">
      <w:pPr>
        <w:spacing w:after="0" w:line="240" w:lineRule="auto"/>
      </w:pPr>
      <w:r w:rsidRPr="006F200D">
        <w:separator/>
      </w:r>
    </w:p>
  </w:footnote>
  <w:footnote w:type="continuationSeparator" w:id="0">
    <w:p w14:paraId="636D7015" w14:textId="77777777" w:rsidR="00C77310" w:rsidRPr="006F200D" w:rsidRDefault="00C77310" w:rsidP="00FB0405">
      <w:pPr>
        <w:spacing w:after="0" w:line="240" w:lineRule="auto"/>
      </w:pPr>
      <w:r w:rsidRPr="006F200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3E9F"/>
    <w:multiLevelType w:val="hybridMultilevel"/>
    <w:tmpl w:val="45AEA896"/>
    <w:lvl w:ilvl="0" w:tplc="7CCC01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A0F4F"/>
    <w:multiLevelType w:val="hybridMultilevel"/>
    <w:tmpl w:val="E8ACB980"/>
    <w:lvl w:ilvl="0" w:tplc="55FE83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D0042"/>
    <w:multiLevelType w:val="hybridMultilevel"/>
    <w:tmpl w:val="68004A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97753"/>
    <w:multiLevelType w:val="hybridMultilevel"/>
    <w:tmpl w:val="68004A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B7C73"/>
    <w:multiLevelType w:val="hybridMultilevel"/>
    <w:tmpl w:val="68004A2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0F214D"/>
    <w:multiLevelType w:val="hybridMultilevel"/>
    <w:tmpl w:val="40D0DF9A"/>
    <w:lvl w:ilvl="0" w:tplc="5024EF2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91528">
    <w:abstractNumId w:val="3"/>
  </w:num>
  <w:num w:numId="2" w16cid:durableId="1447918939">
    <w:abstractNumId w:val="2"/>
  </w:num>
  <w:num w:numId="3" w16cid:durableId="18439360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56326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1561250">
    <w:abstractNumId w:val="1"/>
  </w:num>
  <w:num w:numId="6" w16cid:durableId="1087269637">
    <w:abstractNumId w:val="5"/>
  </w:num>
  <w:num w:numId="7" w16cid:durableId="202841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6E0B"/>
    <w:rsid w:val="000009AC"/>
    <w:rsid w:val="000076FE"/>
    <w:rsid w:val="00024529"/>
    <w:rsid w:val="0003057B"/>
    <w:rsid w:val="000431FC"/>
    <w:rsid w:val="000517BD"/>
    <w:rsid w:val="00052873"/>
    <w:rsid w:val="00064B36"/>
    <w:rsid w:val="00071BE2"/>
    <w:rsid w:val="0007336B"/>
    <w:rsid w:val="0007621E"/>
    <w:rsid w:val="000803A4"/>
    <w:rsid w:val="000803A9"/>
    <w:rsid w:val="000817F5"/>
    <w:rsid w:val="00083CF1"/>
    <w:rsid w:val="000915DF"/>
    <w:rsid w:val="000A1EE2"/>
    <w:rsid w:val="000A3CD9"/>
    <w:rsid w:val="000A50F8"/>
    <w:rsid w:val="000B051D"/>
    <w:rsid w:val="000B179D"/>
    <w:rsid w:val="000D06EE"/>
    <w:rsid w:val="000D59FD"/>
    <w:rsid w:val="000E3C01"/>
    <w:rsid w:val="000E5581"/>
    <w:rsid w:val="000F39B5"/>
    <w:rsid w:val="00102FC9"/>
    <w:rsid w:val="001168FD"/>
    <w:rsid w:val="00116A56"/>
    <w:rsid w:val="0012324C"/>
    <w:rsid w:val="00125C84"/>
    <w:rsid w:val="00133DD9"/>
    <w:rsid w:val="00151BAB"/>
    <w:rsid w:val="00160D5B"/>
    <w:rsid w:val="00162755"/>
    <w:rsid w:val="00164D52"/>
    <w:rsid w:val="00167C6B"/>
    <w:rsid w:val="00175143"/>
    <w:rsid w:val="001831C2"/>
    <w:rsid w:val="00186107"/>
    <w:rsid w:val="00191CDA"/>
    <w:rsid w:val="00193399"/>
    <w:rsid w:val="00193629"/>
    <w:rsid w:val="00194AAC"/>
    <w:rsid w:val="00195F48"/>
    <w:rsid w:val="001A15BB"/>
    <w:rsid w:val="001A164C"/>
    <w:rsid w:val="001A6295"/>
    <w:rsid w:val="001B0BFA"/>
    <w:rsid w:val="001B5D1F"/>
    <w:rsid w:val="001B7676"/>
    <w:rsid w:val="001C01F2"/>
    <w:rsid w:val="001C4362"/>
    <w:rsid w:val="001D7B82"/>
    <w:rsid w:val="001E0A36"/>
    <w:rsid w:val="001E69F5"/>
    <w:rsid w:val="001E7CF2"/>
    <w:rsid w:val="001F0A31"/>
    <w:rsid w:val="001F38A1"/>
    <w:rsid w:val="001F7699"/>
    <w:rsid w:val="0020210F"/>
    <w:rsid w:val="0021020B"/>
    <w:rsid w:val="00214B1A"/>
    <w:rsid w:val="00215399"/>
    <w:rsid w:val="00231493"/>
    <w:rsid w:val="00233FB4"/>
    <w:rsid w:val="0024196B"/>
    <w:rsid w:val="00245C08"/>
    <w:rsid w:val="002462B6"/>
    <w:rsid w:val="00256077"/>
    <w:rsid w:val="00263A45"/>
    <w:rsid w:val="0026603D"/>
    <w:rsid w:val="00271561"/>
    <w:rsid w:val="002763AA"/>
    <w:rsid w:val="00280360"/>
    <w:rsid w:val="002804F0"/>
    <w:rsid w:val="00282A6B"/>
    <w:rsid w:val="00286CDA"/>
    <w:rsid w:val="002920B2"/>
    <w:rsid w:val="00293CF3"/>
    <w:rsid w:val="00295A9C"/>
    <w:rsid w:val="00296775"/>
    <w:rsid w:val="002A266A"/>
    <w:rsid w:val="002A6A81"/>
    <w:rsid w:val="002A6FE8"/>
    <w:rsid w:val="002B4CF1"/>
    <w:rsid w:val="002B7F92"/>
    <w:rsid w:val="002C415C"/>
    <w:rsid w:val="002C5DB1"/>
    <w:rsid w:val="002C614E"/>
    <w:rsid w:val="002C6FF5"/>
    <w:rsid w:val="002D08C3"/>
    <w:rsid w:val="002D2CEE"/>
    <w:rsid w:val="002D3727"/>
    <w:rsid w:val="002E3AA4"/>
    <w:rsid w:val="002F251A"/>
    <w:rsid w:val="002F4A3A"/>
    <w:rsid w:val="002F6C35"/>
    <w:rsid w:val="00301918"/>
    <w:rsid w:val="00301ED3"/>
    <w:rsid w:val="00302C89"/>
    <w:rsid w:val="00304E47"/>
    <w:rsid w:val="00310879"/>
    <w:rsid w:val="00313C6A"/>
    <w:rsid w:val="00315186"/>
    <w:rsid w:val="003231E7"/>
    <w:rsid w:val="00331BC8"/>
    <w:rsid w:val="00342FD7"/>
    <w:rsid w:val="00344C7A"/>
    <w:rsid w:val="00345CB8"/>
    <w:rsid w:val="00346FE4"/>
    <w:rsid w:val="003476D5"/>
    <w:rsid w:val="0035070C"/>
    <w:rsid w:val="00354E42"/>
    <w:rsid w:val="00355958"/>
    <w:rsid w:val="003670BE"/>
    <w:rsid w:val="00371AC8"/>
    <w:rsid w:val="00372D1F"/>
    <w:rsid w:val="003902D5"/>
    <w:rsid w:val="00392F62"/>
    <w:rsid w:val="00396F86"/>
    <w:rsid w:val="003A1088"/>
    <w:rsid w:val="003A4372"/>
    <w:rsid w:val="003A4DB8"/>
    <w:rsid w:val="003A5546"/>
    <w:rsid w:val="003B1D60"/>
    <w:rsid w:val="003B2966"/>
    <w:rsid w:val="003B31A3"/>
    <w:rsid w:val="003B42CF"/>
    <w:rsid w:val="003B482C"/>
    <w:rsid w:val="003B719E"/>
    <w:rsid w:val="003C1615"/>
    <w:rsid w:val="003C3DDD"/>
    <w:rsid w:val="003C67A7"/>
    <w:rsid w:val="003D2672"/>
    <w:rsid w:val="003D4146"/>
    <w:rsid w:val="003D5609"/>
    <w:rsid w:val="003D7335"/>
    <w:rsid w:val="003D7643"/>
    <w:rsid w:val="003E2EF7"/>
    <w:rsid w:val="003E435D"/>
    <w:rsid w:val="003E6E0B"/>
    <w:rsid w:val="003F1FC7"/>
    <w:rsid w:val="003F3446"/>
    <w:rsid w:val="003F3D81"/>
    <w:rsid w:val="003F6D24"/>
    <w:rsid w:val="0040277A"/>
    <w:rsid w:val="00404E85"/>
    <w:rsid w:val="00405FA4"/>
    <w:rsid w:val="0040678C"/>
    <w:rsid w:val="00407990"/>
    <w:rsid w:val="00411637"/>
    <w:rsid w:val="00416764"/>
    <w:rsid w:val="00416EE8"/>
    <w:rsid w:val="00423B3C"/>
    <w:rsid w:val="00425823"/>
    <w:rsid w:val="0042777D"/>
    <w:rsid w:val="00427964"/>
    <w:rsid w:val="0043240C"/>
    <w:rsid w:val="00432802"/>
    <w:rsid w:val="00440FC6"/>
    <w:rsid w:val="00443FAC"/>
    <w:rsid w:val="004464DA"/>
    <w:rsid w:val="00446972"/>
    <w:rsid w:val="004516AC"/>
    <w:rsid w:val="00454921"/>
    <w:rsid w:val="004630C0"/>
    <w:rsid w:val="004641EB"/>
    <w:rsid w:val="00466989"/>
    <w:rsid w:val="00471604"/>
    <w:rsid w:val="00473E8A"/>
    <w:rsid w:val="00481381"/>
    <w:rsid w:val="00481B4F"/>
    <w:rsid w:val="004863D8"/>
    <w:rsid w:val="00487ED6"/>
    <w:rsid w:val="00490963"/>
    <w:rsid w:val="004939A3"/>
    <w:rsid w:val="004A6C63"/>
    <w:rsid w:val="004A6DC5"/>
    <w:rsid w:val="004B1183"/>
    <w:rsid w:val="004B6EE9"/>
    <w:rsid w:val="004C2A5B"/>
    <w:rsid w:val="004D3C89"/>
    <w:rsid w:val="004D586B"/>
    <w:rsid w:val="004D65A2"/>
    <w:rsid w:val="004E2BF9"/>
    <w:rsid w:val="004E495D"/>
    <w:rsid w:val="004F07BF"/>
    <w:rsid w:val="0050306E"/>
    <w:rsid w:val="00505E7C"/>
    <w:rsid w:val="00510C83"/>
    <w:rsid w:val="0051369C"/>
    <w:rsid w:val="00522827"/>
    <w:rsid w:val="00522D53"/>
    <w:rsid w:val="00524886"/>
    <w:rsid w:val="00531186"/>
    <w:rsid w:val="00537C3D"/>
    <w:rsid w:val="00543470"/>
    <w:rsid w:val="005440F1"/>
    <w:rsid w:val="00544D84"/>
    <w:rsid w:val="00552947"/>
    <w:rsid w:val="00564876"/>
    <w:rsid w:val="00566D18"/>
    <w:rsid w:val="00567CE4"/>
    <w:rsid w:val="00577DC8"/>
    <w:rsid w:val="00580267"/>
    <w:rsid w:val="00581610"/>
    <w:rsid w:val="00582164"/>
    <w:rsid w:val="0058436B"/>
    <w:rsid w:val="00592616"/>
    <w:rsid w:val="005945FD"/>
    <w:rsid w:val="00594641"/>
    <w:rsid w:val="0059585D"/>
    <w:rsid w:val="005A033F"/>
    <w:rsid w:val="005A2C7E"/>
    <w:rsid w:val="005A56B5"/>
    <w:rsid w:val="005A7245"/>
    <w:rsid w:val="005B20A2"/>
    <w:rsid w:val="005B679A"/>
    <w:rsid w:val="005B70D1"/>
    <w:rsid w:val="005C4318"/>
    <w:rsid w:val="005C4FAE"/>
    <w:rsid w:val="005D5EEE"/>
    <w:rsid w:val="005F0018"/>
    <w:rsid w:val="005F1FD5"/>
    <w:rsid w:val="005F6EDA"/>
    <w:rsid w:val="005F7DF2"/>
    <w:rsid w:val="006021F9"/>
    <w:rsid w:val="00602E20"/>
    <w:rsid w:val="00605A96"/>
    <w:rsid w:val="00612A26"/>
    <w:rsid w:val="00612A56"/>
    <w:rsid w:val="0061334B"/>
    <w:rsid w:val="006142D6"/>
    <w:rsid w:val="00625348"/>
    <w:rsid w:val="00626CB9"/>
    <w:rsid w:val="006347BA"/>
    <w:rsid w:val="0063740A"/>
    <w:rsid w:val="00640777"/>
    <w:rsid w:val="00645B08"/>
    <w:rsid w:val="006465A4"/>
    <w:rsid w:val="00651B85"/>
    <w:rsid w:val="00664959"/>
    <w:rsid w:val="006729A0"/>
    <w:rsid w:val="00692914"/>
    <w:rsid w:val="006936A2"/>
    <w:rsid w:val="00697CB2"/>
    <w:rsid w:val="006A6A2C"/>
    <w:rsid w:val="006A725A"/>
    <w:rsid w:val="006B361D"/>
    <w:rsid w:val="006B6BCE"/>
    <w:rsid w:val="006C2C55"/>
    <w:rsid w:val="006C3E88"/>
    <w:rsid w:val="006D1694"/>
    <w:rsid w:val="006D4A22"/>
    <w:rsid w:val="006D51FA"/>
    <w:rsid w:val="006E3B2E"/>
    <w:rsid w:val="006E5D95"/>
    <w:rsid w:val="006F200D"/>
    <w:rsid w:val="006F5174"/>
    <w:rsid w:val="006F5399"/>
    <w:rsid w:val="006F66B2"/>
    <w:rsid w:val="0070365F"/>
    <w:rsid w:val="00704648"/>
    <w:rsid w:val="007075DB"/>
    <w:rsid w:val="00714722"/>
    <w:rsid w:val="00724820"/>
    <w:rsid w:val="00725984"/>
    <w:rsid w:val="00725D90"/>
    <w:rsid w:val="00727719"/>
    <w:rsid w:val="00730A98"/>
    <w:rsid w:val="00732C02"/>
    <w:rsid w:val="00734883"/>
    <w:rsid w:val="007362EA"/>
    <w:rsid w:val="0074133C"/>
    <w:rsid w:val="007448A0"/>
    <w:rsid w:val="00753DDF"/>
    <w:rsid w:val="00755490"/>
    <w:rsid w:val="0075758C"/>
    <w:rsid w:val="007575EE"/>
    <w:rsid w:val="00760C38"/>
    <w:rsid w:val="007632A3"/>
    <w:rsid w:val="00764F3A"/>
    <w:rsid w:val="007658AA"/>
    <w:rsid w:val="007671E6"/>
    <w:rsid w:val="00772B7B"/>
    <w:rsid w:val="00774D9F"/>
    <w:rsid w:val="00775068"/>
    <w:rsid w:val="00783252"/>
    <w:rsid w:val="00787B14"/>
    <w:rsid w:val="00793C50"/>
    <w:rsid w:val="007A0AEC"/>
    <w:rsid w:val="007A53EA"/>
    <w:rsid w:val="007A6E9C"/>
    <w:rsid w:val="007B2C25"/>
    <w:rsid w:val="007B2EB3"/>
    <w:rsid w:val="007B39B0"/>
    <w:rsid w:val="007C0244"/>
    <w:rsid w:val="007C1FAE"/>
    <w:rsid w:val="007C38EB"/>
    <w:rsid w:val="007D1F0C"/>
    <w:rsid w:val="007D5F32"/>
    <w:rsid w:val="007E66F1"/>
    <w:rsid w:val="007F2D26"/>
    <w:rsid w:val="0080554D"/>
    <w:rsid w:val="008057EF"/>
    <w:rsid w:val="008136B0"/>
    <w:rsid w:val="00814D3B"/>
    <w:rsid w:val="00816BD7"/>
    <w:rsid w:val="00822814"/>
    <w:rsid w:val="00827BDD"/>
    <w:rsid w:val="00835308"/>
    <w:rsid w:val="00835F3E"/>
    <w:rsid w:val="00843CE0"/>
    <w:rsid w:val="00850DE2"/>
    <w:rsid w:val="00850FDA"/>
    <w:rsid w:val="00852C0B"/>
    <w:rsid w:val="00853FD3"/>
    <w:rsid w:val="00860ACF"/>
    <w:rsid w:val="008639BE"/>
    <w:rsid w:val="0087469C"/>
    <w:rsid w:val="00874C65"/>
    <w:rsid w:val="0087521A"/>
    <w:rsid w:val="00880463"/>
    <w:rsid w:val="00880D63"/>
    <w:rsid w:val="00887D03"/>
    <w:rsid w:val="00890474"/>
    <w:rsid w:val="00893728"/>
    <w:rsid w:val="00894A4F"/>
    <w:rsid w:val="00896C47"/>
    <w:rsid w:val="008D6313"/>
    <w:rsid w:val="008E347C"/>
    <w:rsid w:val="008F1919"/>
    <w:rsid w:val="008F7218"/>
    <w:rsid w:val="009025A5"/>
    <w:rsid w:val="00905677"/>
    <w:rsid w:val="00911E1C"/>
    <w:rsid w:val="009302AD"/>
    <w:rsid w:val="009369F2"/>
    <w:rsid w:val="00936D2A"/>
    <w:rsid w:val="00940BF1"/>
    <w:rsid w:val="009438FE"/>
    <w:rsid w:val="00944259"/>
    <w:rsid w:val="00951672"/>
    <w:rsid w:val="00953159"/>
    <w:rsid w:val="00956BA6"/>
    <w:rsid w:val="0096041E"/>
    <w:rsid w:val="00967FC5"/>
    <w:rsid w:val="0097718D"/>
    <w:rsid w:val="00984948"/>
    <w:rsid w:val="00985746"/>
    <w:rsid w:val="0098788A"/>
    <w:rsid w:val="00996FBB"/>
    <w:rsid w:val="009A11E9"/>
    <w:rsid w:val="009B13B2"/>
    <w:rsid w:val="009C0C4D"/>
    <w:rsid w:val="009C157E"/>
    <w:rsid w:val="009C4F83"/>
    <w:rsid w:val="009C66A6"/>
    <w:rsid w:val="009C7B8C"/>
    <w:rsid w:val="009D2A08"/>
    <w:rsid w:val="009D34CA"/>
    <w:rsid w:val="009E58E4"/>
    <w:rsid w:val="009F3DEB"/>
    <w:rsid w:val="009F78B7"/>
    <w:rsid w:val="009F7C76"/>
    <w:rsid w:val="00A05A1C"/>
    <w:rsid w:val="00A11794"/>
    <w:rsid w:val="00A12BA2"/>
    <w:rsid w:val="00A1417C"/>
    <w:rsid w:val="00A1474C"/>
    <w:rsid w:val="00A20421"/>
    <w:rsid w:val="00A21252"/>
    <w:rsid w:val="00A2480C"/>
    <w:rsid w:val="00A254E8"/>
    <w:rsid w:val="00A26F56"/>
    <w:rsid w:val="00A30A23"/>
    <w:rsid w:val="00A33338"/>
    <w:rsid w:val="00A34BF8"/>
    <w:rsid w:val="00A41749"/>
    <w:rsid w:val="00A5139D"/>
    <w:rsid w:val="00A55F60"/>
    <w:rsid w:val="00A601C0"/>
    <w:rsid w:val="00A67DBA"/>
    <w:rsid w:val="00A719FD"/>
    <w:rsid w:val="00A756A0"/>
    <w:rsid w:val="00A76686"/>
    <w:rsid w:val="00A77A12"/>
    <w:rsid w:val="00A90F6A"/>
    <w:rsid w:val="00AA0DAA"/>
    <w:rsid w:val="00AA6711"/>
    <w:rsid w:val="00AB4025"/>
    <w:rsid w:val="00AB5707"/>
    <w:rsid w:val="00AB6667"/>
    <w:rsid w:val="00AC4D71"/>
    <w:rsid w:val="00AC6787"/>
    <w:rsid w:val="00AD1A57"/>
    <w:rsid w:val="00AD3C83"/>
    <w:rsid w:val="00AE0C18"/>
    <w:rsid w:val="00AE0DA3"/>
    <w:rsid w:val="00AE1132"/>
    <w:rsid w:val="00AE12FD"/>
    <w:rsid w:val="00AE44AA"/>
    <w:rsid w:val="00AF0D6C"/>
    <w:rsid w:val="00AF17CF"/>
    <w:rsid w:val="00AF2923"/>
    <w:rsid w:val="00AF59FD"/>
    <w:rsid w:val="00B009C4"/>
    <w:rsid w:val="00B02638"/>
    <w:rsid w:val="00B04FC7"/>
    <w:rsid w:val="00B055A3"/>
    <w:rsid w:val="00B05AC9"/>
    <w:rsid w:val="00B115EB"/>
    <w:rsid w:val="00B12706"/>
    <w:rsid w:val="00B161EA"/>
    <w:rsid w:val="00B16E6A"/>
    <w:rsid w:val="00B2794D"/>
    <w:rsid w:val="00B35EB3"/>
    <w:rsid w:val="00B35F63"/>
    <w:rsid w:val="00B42FBC"/>
    <w:rsid w:val="00B60D52"/>
    <w:rsid w:val="00B63091"/>
    <w:rsid w:val="00B63A44"/>
    <w:rsid w:val="00B6452B"/>
    <w:rsid w:val="00B819F3"/>
    <w:rsid w:val="00B81B9B"/>
    <w:rsid w:val="00B8466F"/>
    <w:rsid w:val="00B868E2"/>
    <w:rsid w:val="00B87921"/>
    <w:rsid w:val="00B96962"/>
    <w:rsid w:val="00BA0ACF"/>
    <w:rsid w:val="00BA2282"/>
    <w:rsid w:val="00BA2D9F"/>
    <w:rsid w:val="00BA570B"/>
    <w:rsid w:val="00BB0849"/>
    <w:rsid w:val="00BB0A06"/>
    <w:rsid w:val="00BB749C"/>
    <w:rsid w:val="00BB777F"/>
    <w:rsid w:val="00BB7A1C"/>
    <w:rsid w:val="00BC7277"/>
    <w:rsid w:val="00BD58B5"/>
    <w:rsid w:val="00BD68FF"/>
    <w:rsid w:val="00BE3542"/>
    <w:rsid w:val="00BE4AAF"/>
    <w:rsid w:val="00BE6922"/>
    <w:rsid w:val="00C005FD"/>
    <w:rsid w:val="00C01D62"/>
    <w:rsid w:val="00C075A1"/>
    <w:rsid w:val="00C103CF"/>
    <w:rsid w:val="00C108F5"/>
    <w:rsid w:val="00C20FB3"/>
    <w:rsid w:val="00C233AE"/>
    <w:rsid w:val="00C25278"/>
    <w:rsid w:val="00C27721"/>
    <w:rsid w:val="00C30F51"/>
    <w:rsid w:val="00C41698"/>
    <w:rsid w:val="00C42BC2"/>
    <w:rsid w:val="00C43166"/>
    <w:rsid w:val="00C454C0"/>
    <w:rsid w:val="00C549B9"/>
    <w:rsid w:val="00C54DCE"/>
    <w:rsid w:val="00C55600"/>
    <w:rsid w:val="00C57DD7"/>
    <w:rsid w:val="00C62B5C"/>
    <w:rsid w:val="00C64503"/>
    <w:rsid w:val="00C71C9B"/>
    <w:rsid w:val="00C72415"/>
    <w:rsid w:val="00C72D64"/>
    <w:rsid w:val="00C7655D"/>
    <w:rsid w:val="00C77310"/>
    <w:rsid w:val="00C77A0B"/>
    <w:rsid w:val="00C954DE"/>
    <w:rsid w:val="00C95A9A"/>
    <w:rsid w:val="00CA03B4"/>
    <w:rsid w:val="00CA08DC"/>
    <w:rsid w:val="00CA154F"/>
    <w:rsid w:val="00CA6C95"/>
    <w:rsid w:val="00CB757B"/>
    <w:rsid w:val="00CB7763"/>
    <w:rsid w:val="00CC2057"/>
    <w:rsid w:val="00CC4A30"/>
    <w:rsid w:val="00CC55F2"/>
    <w:rsid w:val="00CD693E"/>
    <w:rsid w:val="00CE22BA"/>
    <w:rsid w:val="00CF1818"/>
    <w:rsid w:val="00CF26D3"/>
    <w:rsid w:val="00CF7129"/>
    <w:rsid w:val="00CF747C"/>
    <w:rsid w:val="00D0352C"/>
    <w:rsid w:val="00D06F70"/>
    <w:rsid w:val="00D07D91"/>
    <w:rsid w:val="00D17A3F"/>
    <w:rsid w:val="00D2420A"/>
    <w:rsid w:val="00D33C03"/>
    <w:rsid w:val="00D434BB"/>
    <w:rsid w:val="00D43D03"/>
    <w:rsid w:val="00D45831"/>
    <w:rsid w:val="00D47D7C"/>
    <w:rsid w:val="00D50AFE"/>
    <w:rsid w:val="00D53EE3"/>
    <w:rsid w:val="00D54A8C"/>
    <w:rsid w:val="00D622CA"/>
    <w:rsid w:val="00D646A5"/>
    <w:rsid w:val="00D64E05"/>
    <w:rsid w:val="00D66C28"/>
    <w:rsid w:val="00D71111"/>
    <w:rsid w:val="00D71C00"/>
    <w:rsid w:val="00D71EEC"/>
    <w:rsid w:val="00D73596"/>
    <w:rsid w:val="00D8181E"/>
    <w:rsid w:val="00D8580A"/>
    <w:rsid w:val="00D912E1"/>
    <w:rsid w:val="00D935B6"/>
    <w:rsid w:val="00DA2301"/>
    <w:rsid w:val="00DA294D"/>
    <w:rsid w:val="00DA75C5"/>
    <w:rsid w:val="00DB117F"/>
    <w:rsid w:val="00DB269C"/>
    <w:rsid w:val="00DB3480"/>
    <w:rsid w:val="00DB356C"/>
    <w:rsid w:val="00DC490B"/>
    <w:rsid w:val="00DD31D4"/>
    <w:rsid w:val="00DE0A81"/>
    <w:rsid w:val="00DF3DFE"/>
    <w:rsid w:val="00DF41A6"/>
    <w:rsid w:val="00DF5D51"/>
    <w:rsid w:val="00E02ABA"/>
    <w:rsid w:val="00E20147"/>
    <w:rsid w:val="00E36383"/>
    <w:rsid w:val="00E40C55"/>
    <w:rsid w:val="00E43162"/>
    <w:rsid w:val="00E4435A"/>
    <w:rsid w:val="00E47D49"/>
    <w:rsid w:val="00E525D2"/>
    <w:rsid w:val="00E54EE7"/>
    <w:rsid w:val="00E56ED0"/>
    <w:rsid w:val="00E62498"/>
    <w:rsid w:val="00E730B6"/>
    <w:rsid w:val="00E73538"/>
    <w:rsid w:val="00E74505"/>
    <w:rsid w:val="00E750B5"/>
    <w:rsid w:val="00E779BC"/>
    <w:rsid w:val="00E77E82"/>
    <w:rsid w:val="00E801FD"/>
    <w:rsid w:val="00E81A61"/>
    <w:rsid w:val="00E8356A"/>
    <w:rsid w:val="00E84CFE"/>
    <w:rsid w:val="00E85BE6"/>
    <w:rsid w:val="00E86304"/>
    <w:rsid w:val="00E86BEB"/>
    <w:rsid w:val="00E9041F"/>
    <w:rsid w:val="00E927E8"/>
    <w:rsid w:val="00EA5AA5"/>
    <w:rsid w:val="00EA5B87"/>
    <w:rsid w:val="00EB13C4"/>
    <w:rsid w:val="00EB5CA6"/>
    <w:rsid w:val="00EC139B"/>
    <w:rsid w:val="00EC54A4"/>
    <w:rsid w:val="00EC69EA"/>
    <w:rsid w:val="00ED0D2A"/>
    <w:rsid w:val="00ED2674"/>
    <w:rsid w:val="00ED37D2"/>
    <w:rsid w:val="00ED63A1"/>
    <w:rsid w:val="00ED7076"/>
    <w:rsid w:val="00ED70CC"/>
    <w:rsid w:val="00ED7E66"/>
    <w:rsid w:val="00EE3F37"/>
    <w:rsid w:val="00EF0D31"/>
    <w:rsid w:val="00EF168B"/>
    <w:rsid w:val="00EF3961"/>
    <w:rsid w:val="00EF4041"/>
    <w:rsid w:val="00F04022"/>
    <w:rsid w:val="00F0625B"/>
    <w:rsid w:val="00F06D4A"/>
    <w:rsid w:val="00F13C81"/>
    <w:rsid w:val="00F147EB"/>
    <w:rsid w:val="00F22C7F"/>
    <w:rsid w:val="00F23086"/>
    <w:rsid w:val="00F301AF"/>
    <w:rsid w:val="00F3619E"/>
    <w:rsid w:val="00F456B1"/>
    <w:rsid w:val="00F55F2C"/>
    <w:rsid w:val="00F56067"/>
    <w:rsid w:val="00F56FEE"/>
    <w:rsid w:val="00F60966"/>
    <w:rsid w:val="00F619B9"/>
    <w:rsid w:val="00F661BE"/>
    <w:rsid w:val="00F71A2C"/>
    <w:rsid w:val="00F71E88"/>
    <w:rsid w:val="00F80298"/>
    <w:rsid w:val="00F92D4E"/>
    <w:rsid w:val="00F93BF8"/>
    <w:rsid w:val="00F948CD"/>
    <w:rsid w:val="00F94AFC"/>
    <w:rsid w:val="00F94F0D"/>
    <w:rsid w:val="00FA154B"/>
    <w:rsid w:val="00FA2953"/>
    <w:rsid w:val="00FA2D89"/>
    <w:rsid w:val="00FA4033"/>
    <w:rsid w:val="00FB0405"/>
    <w:rsid w:val="00FB4870"/>
    <w:rsid w:val="00FC63A8"/>
    <w:rsid w:val="00FD34B2"/>
    <w:rsid w:val="00FF3E7A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52CD8129"/>
  <w15:chartTrackingRefBased/>
  <w15:docId w15:val="{03F5B1C6-1EBB-4695-BFF3-4D5AF057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183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F948CD"/>
    <w:pPr>
      <w:widowControl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independiente3Car">
    <w:name w:val="Texto independiente 3 Car"/>
    <w:link w:val="Textoindependiente3"/>
    <w:rsid w:val="00F948CD"/>
    <w:rPr>
      <w:rFonts w:ascii="Times New Roman" w:eastAsia="Times New Roman" w:hAnsi="Times New Roman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5958"/>
    <w:rPr>
      <w:rFonts w:ascii="Tahoma" w:hAnsi="Tahoma" w:cs="Tahoma"/>
      <w:sz w:val="16"/>
      <w:szCs w:val="16"/>
      <w:lang w:val="en-US" w:eastAsia="en-US"/>
    </w:rPr>
  </w:style>
  <w:style w:type="table" w:styleId="Tablaconcuadrcula">
    <w:name w:val="Table Grid"/>
    <w:basedOn w:val="Tablanormal"/>
    <w:uiPriority w:val="59"/>
    <w:rsid w:val="00355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4D3C89"/>
    <w:pPr>
      <w:widowControl/>
      <w:tabs>
        <w:tab w:val="center" w:pos="4252"/>
        <w:tab w:val="right" w:pos="8504"/>
      </w:tabs>
      <w:spacing w:after="0" w:line="240" w:lineRule="auto"/>
    </w:pPr>
    <w:rPr>
      <w:rFonts w:ascii="Times" w:eastAsia="Times" w:hAnsi="Times"/>
      <w:sz w:val="24"/>
      <w:szCs w:val="20"/>
      <w:lang w:val="es-ES_tradnl" w:eastAsia="es-ES"/>
    </w:rPr>
  </w:style>
  <w:style w:type="character" w:customStyle="1" w:styleId="EncabezadoCar">
    <w:name w:val="Encabezado Car"/>
    <w:link w:val="Encabezado"/>
    <w:rsid w:val="004D3C89"/>
    <w:rPr>
      <w:rFonts w:ascii="Times" w:eastAsia="Times" w:hAnsi="Times"/>
      <w:sz w:val="24"/>
      <w:lang w:val="es-ES_tradnl"/>
    </w:rPr>
  </w:style>
  <w:style w:type="paragraph" w:styleId="Ttulo">
    <w:name w:val="Title"/>
    <w:basedOn w:val="Normal"/>
    <w:link w:val="TtuloCar"/>
    <w:qFormat/>
    <w:rsid w:val="004D3C89"/>
    <w:pPr>
      <w:widowControl/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s-ES_tradnl" w:eastAsia="es-ES"/>
    </w:rPr>
  </w:style>
  <w:style w:type="character" w:customStyle="1" w:styleId="TtuloCar">
    <w:name w:val="Título Car"/>
    <w:link w:val="Ttulo"/>
    <w:rsid w:val="004D3C89"/>
    <w:rPr>
      <w:rFonts w:ascii="Times New Roman" w:eastAsia="Times New Roman" w:hAnsi="Times New Roman"/>
      <w:b/>
      <w:lang w:val="es-ES_tradnl"/>
    </w:rPr>
  </w:style>
  <w:style w:type="paragraph" w:styleId="Prrafodelista">
    <w:name w:val="List Paragraph"/>
    <w:basedOn w:val="Normal"/>
    <w:uiPriority w:val="34"/>
    <w:qFormat/>
    <w:rsid w:val="00FD34B2"/>
    <w:pPr>
      <w:widowControl/>
      <w:spacing w:after="0" w:line="240" w:lineRule="auto"/>
      <w:ind w:left="720"/>
    </w:pPr>
    <w:rPr>
      <w:rFonts w:cs="Calibri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12706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B12706"/>
    <w:rPr>
      <w:sz w:val="22"/>
      <w:szCs w:val="22"/>
      <w:lang w:val="en-US" w:eastAsia="en-US"/>
    </w:rPr>
  </w:style>
  <w:style w:type="character" w:styleId="Hipervnculo">
    <w:name w:val="Hyperlink"/>
    <w:uiPriority w:val="99"/>
    <w:unhideWhenUsed/>
    <w:rsid w:val="003C67A7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3C67A7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FB04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FB0405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61334B"/>
    <w:rPr>
      <w:rFonts w:ascii="Times New Roman" w:hAnsi="Times New Roman"/>
      <w:sz w:val="24"/>
      <w:szCs w:val="24"/>
    </w:rPr>
  </w:style>
  <w:style w:type="character" w:styleId="Mencinsinresolver">
    <w:name w:val="Unresolved Mention"/>
    <w:uiPriority w:val="99"/>
    <w:semiHidden/>
    <w:unhideWhenUsed/>
    <w:rsid w:val="00522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radillas\OneDrive%20-%20icac.cat\Administradora\2026\02-Recursos%20materials%20i%20serveis%20i%20proveidors\FUNDANET\Modul%20de%20compres\Plantilles%20DEF%20modul%20compres\Proposta%20de%20compr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EB2E9-E77F-433A-BFCF-20FAA613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Proposta de compra.dot</Template>
  <TotalTime>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Gradillas Reverté</dc:creator>
  <cp:keywords/>
  <cp:lastModifiedBy>Maria Gradillas Reverté</cp:lastModifiedBy>
  <cp:revision>5</cp:revision>
  <cp:lastPrinted>2017-02-16T15:13:00Z</cp:lastPrinted>
  <dcterms:created xsi:type="dcterms:W3CDTF">2026-05-22T11:04:00Z</dcterms:created>
  <dcterms:modified xsi:type="dcterms:W3CDTF">2026-05-26T09:35:00Z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to[Referencia]">
    <vt:lpwstr>Objeto[Referencia]</vt:lpwstr>
  </property>
  <property fmtid="{D5CDD505-2E9C-101B-9397-08002B2CF9AE}" pid="3" name="Objeto[Imputaciones][Importe Presupuestado]">
    <vt:lpwstr>Objeto[Imputaciones][Importe Presupuestado]</vt:lpwstr>
  </property>
  <property fmtid="{D5CDD505-2E9C-101B-9397-08002B2CF9AE}" pid="4" name="Objeto[Imputaciones][Partida]">
    <vt:lpwstr>Objeto[Imputaciones][Partida]</vt:lpwstr>
  </property>
  <property fmtid="{D5CDD505-2E9C-101B-9397-08002B2CF9AE}" pid="5" name="Objeto[Imputaciones][Proyecto][Título Presupuesto]">
    <vt:lpwstr>Objeto[Imputaciones][Proyecto][Título Presupuesto]</vt:lpwstr>
  </property>
  <property fmtid="{D5CDD505-2E9C-101B-9397-08002B2CF9AE}" pid="6" name="Objeto[Detalles][% IVA]">
    <vt:lpwstr>Objeto[Detalles][% IVA]</vt:lpwstr>
  </property>
  <property fmtid="{D5CDD505-2E9C-101B-9397-08002B2CF9AE}" pid="7" name="Objeto[Detalles][Artículo]">
    <vt:lpwstr>Objeto[Detalles][Artículo]</vt:lpwstr>
  </property>
  <property fmtid="{D5CDD505-2E9C-101B-9397-08002B2CF9AE}" pid="8" name="Objeto[Detalles][Cantidad]">
    <vt:lpwstr>Objeto[Detalles][Cantidad]</vt:lpwstr>
  </property>
  <property fmtid="{D5CDD505-2E9C-101B-9397-08002B2CF9AE}" pid="9" name="Objeto[Detalles][Descripción Línea/Denominación Artículo]">
    <vt:lpwstr>Objeto[Detalles][Descripción Línea/Denominación Artículo]</vt:lpwstr>
  </property>
  <property fmtid="{D5CDD505-2E9C-101B-9397-08002B2CF9AE}" pid="10" name="Objeto[Detalles][Importe Línea IVA]">
    <vt:lpwstr>Objeto[Detalles][Importe Línea IVA]</vt:lpwstr>
  </property>
  <property fmtid="{D5CDD505-2E9C-101B-9397-08002B2CF9AE}" pid="11" name="Objeto[Detalles][Precio Unitario]">
    <vt:lpwstr>Objeto[Detalles][Precio Unitario]</vt:lpwstr>
  </property>
  <property fmtid="{D5CDD505-2E9C-101B-9397-08002B2CF9AE}" pid="12" name="Objeto[Imputaciones][Proyecto][Código Identificativo]">
    <vt:lpwstr>Objeto[Imputaciones][Proyecto][Código Identificativo]</vt:lpwstr>
  </property>
  <property fmtid="{D5CDD505-2E9C-101B-9397-08002B2CF9AE}" pid="13" name="Objeto[Detalles][Fecha Autorización]">
    <vt:lpwstr>Objeto[Detalles][Fecha Autorización]</vt:lpwstr>
  </property>
  <property fmtid="{D5CDD505-2E9C-101B-9397-08002B2CF9AE}" pid="14" name="Objeto[Detalles][Usuario Autoriza]">
    <vt:lpwstr>Objeto[Detalles][Usuario Autoriza]</vt:lpwstr>
  </property>
  <property fmtid="{D5CDD505-2E9C-101B-9397-08002B2CF9AE}" pid="15" name="Objeto[Detalles][Importe Línea]">
    <vt:lpwstr>Objeto[Detalles][Importe Línea]</vt:lpwstr>
  </property>
  <property fmtid="{D5CDD505-2E9C-101B-9397-08002B2CF9AE}" pid="16" name="Objeto[Proveedor][Nº Documento Id.]">
    <vt:lpwstr>Objeto[Proveedor][Nº Documento Id.]</vt:lpwstr>
  </property>
  <property fmtid="{D5CDD505-2E9C-101B-9397-08002B2CF9AE}" pid="17" name="Objeto[Proveedor][Apellidos y Nombre/Razón Social]">
    <vt:lpwstr>Objeto[Proveedor][Apellidos y Nombre/Razón Social]</vt:lpwstr>
  </property>
  <property fmtid="{D5CDD505-2E9C-101B-9397-08002B2CF9AE}" pid="18" name="Objeto[Importe Total Base]">
    <vt:lpwstr>Objeto[Importe Total Base]</vt:lpwstr>
  </property>
  <property fmtid="{D5CDD505-2E9C-101B-9397-08002B2CF9AE}" pid="19" name="Objeto[Proyectos solicitud][Referencia Cliente]">
    <vt:lpwstr>Objeto[Proyectos solicitud][Referencia Cliente]</vt:lpwstr>
  </property>
  <property fmtid="{D5CDD505-2E9C-101B-9397-08002B2CF9AE}" pid="20" name="Objeto[Proyectos solicitud][Observaciones]">
    <vt:lpwstr>Objeto[Proyectos solicitud][Observaciones]</vt:lpwstr>
  </property>
  <property fmtid="{D5CDD505-2E9C-101B-9397-08002B2CF9AE}" pid="21" name="Objeto[Proyectos solicitud][Financiador]">
    <vt:lpwstr>Objeto[Proyectos solicitud][Financiador]</vt:lpwstr>
  </property>
  <property fmtid="{D5CDD505-2E9C-101B-9397-08002B2CF9AE}" pid="22" name="Objeto[Proyectos solicitud][Convocatoria]">
    <vt:lpwstr>Objeto[Proyectos solicitud][Convocatoria]</vt:lpwstr>
  </property>
  <property fmtid="{D5CDD505-2E9C-101B-9397-08002B2CF9AE}" pid="23" name="Objeto[Propuestas][Persona que propone][Apellidos y Nombre/Razón Social]">
    <vt:lpwstr>Objeto[Propuestas][Persona que propone][Apellidos y Nombre/Razón Social]</vt:lpwstr>
  </property>
  <property fmtid="{D5CDD505-2E9C-101B-9397-08002B2CF9AE}" pid="24" name="Objeto[Referencia Pedido]">
    <vt:lpwstr>Objeto[Referencia Pedido]</vt:lpwstr>
  </property>
  <property fmtid="{D5CDD505-2E9C-101B-9397-08002B2CF9AE}" pid="25" name="Objeto[Importe Base]">
    <vt:lpwstr>Objeto[Importe Base]</vt:lpwstr>
  </property>
  <property fmtid="{D5CDD505-2E9C-101B-9397-08002B2CF9AE}" pid="26" name="Objeto[Fecha Pedido]">
    <vt:lpwstr>Objeto[Fecha Pedido]</vt:lpwstr>
  </property>
  <property fmtid="{D5CDD505-2E9C-101B-9397-08002B2CF9AE}" pid="27" name="Objeto[Importe Total]">
    <vt:lpwstr>Objeto[Importe Total]</vt:lpwstr>
  </property>
  <property fmtid="{D5CDD505-2E9C-101B-9397-08002B2CF9AE}" pid="28" name="Objeto[Imp. Total sin IVA]">
    <vt:lpwstr>Objeto[Imp. Total sin IVA]</vt:lpwstr>
  </property>
  <property fmtid="{D5CDD505-2E9C-101B-9397-08002B2CF9AE}" pid="29" name="Objeto[Fecha Autorización]">
    <vt:lpwstr>Objeto[Fecha Autorización]</vt:lpwstr>
  </property>
  <property fmtid="{D5CDD505-2E9C-101B-9397-08002B2CF9AE}" pid="30" name="Objeto[Tipo]">
    <vt:lpwstr>Objeto[Tipo]</vt:lpwstr>
  </property>
  <property fmtid="{D5CDD505-2E9C-101B-9397-08002B2CF9AE}" pid="31" name="Objeto[Tipo Pedido]">
    <vt:lpwstr>Objeto[Tipo Pedido]</vt:lpwstr>
  </property>
  <property fmtid="{D5CDD505-2E9C-101B-9397-08002B2CF9AE}" pid="32" name="Objeto[Nº Pedido]">
    <vt:lpwstr>Objeto[Nº Pedido]</vt:lpwstr>
  </property>
  <property fmtid="{D5CDD505-2E9C-101B-9397-08002B2CF9AE}" pid="33" name="Objeto[Anualidad]">
    <vt:lpwstr>Objeto[Anualidad]</vt:lpwstr>
  </property>
  <property fmtid="{D5CDD505-2E9C-101B-9397-08002B2CF9AE}" pid="34" name="Objeto[Propuestas][Motivo No Adjudica]">
    <vt:lpwstr>Objeto[Propuestas][Motivo No Adjudica]</vt:lpwstr>
  </property>
  <property fmtid="{D5CDD505-2E9C-101B-9397-08002B2CF9AE}" pid="35" name="Objeto[Código Pedido]">
    <vt:lpwstr>Objeto[Código Pedido]</vt:lpwstr>
  </property>
  <property fmtid="{D5CDD505-2E9C-101B-9397-08002B2CF9AE}" pid="36" name="Objeto[Fecha Entrega]">
    <vt:lpwstr>Objeto[Fecha Entrega]</vt:lpwstr>
  </property>
  <property fmtid="{D5CDD505-2E9C-101B-9397-08002B2CF9AE}" pid="37" name="Objeto[Persona que propone][Apellidos y Nombre/Razón Social]">
    <vt:lpwstr>Objeto[Persona que propone][Apellidos y Nombre/Razón Social]</vt:lpwstr>
  </property>
  <property fmtid="{D5CDD505-2E9C-101B-9397-08002B2CF9AE}" pid="38" name="Objeto[Propuestas de Compra][Persona que propone][E-Mail]">
    <vt:lpwstr>Objeto[Propuestas de Compra][Persona que propone][E-Mail]</vt:lpwstr>
  </property>
  <property fmtid="{D5CDD505-2E9C-101B-9397-08002B2CF9AE}" pid="39" name="Objeto[Observaciones/Justificación de la Necesidad]">
    <vt:lpwstr>Objeto[Observaciones/Justificación de la Necesidad]</vt:lpwstr>
  </property>
  <property fmtid="{D5CDD505-2E9C-101B-9397-08002B2CF9AE}" pid="40" name="Objeto[Denominación]">
    <vt:lpwstr>Objeto[Denominación]</vt:lpwstr>
  </property>
  <property fmtid="{D5CDD505-2E9C-101B-9397-08002B2CF9AE}" pid="41" name="Objeto[Proyecto]">
    <vt:lpwstr>Objeto[Proyecto]</vt:lpwstr>
  </property>
  <property fmtid="{D5CDD505-2E9C-101B-9397-08002B2CF9AE}" pid="42" name="Objeto[Propuestas de Compra][Persona que propone][Email]">
    <vt:lpwstr>Objeto[Propuestas de Compra][Persona que propone][Email]</vt:lpwstr>
  </property>
  <property fmtid="{D5CDD505-2E9C-101B-9397-08002B2CF9AE}" pid="43" name="Objeto[Persona que propone][Nombre y Apellidos]">
    <vt:lpwstr>Objeto[Persona que propone][Nombre y Apellidos]</vt:lpwstr>
  </property>
  <property fmtid="{D5CDD505-2E9C-101B-9397-08002B2CF9AE}" pid="44" name="Objeto[Almacén Destino][Division Territorial 3]">
    <vt:lpwstr>Objeto[Almacén Destino][Division Territorial 3]</vt:lpwstr>
  </property>
  <property fmtid="{D5CDD505-2E9C-101B-9397-08002B2CF9AE}" pid="45" name="Objeto[Almacén Destino][Division Territorial 2]">
    <vt:lpwstr>Objeto[Almacén Destino][Division Territorial 2]</vt:lpwstr>
  </property>
  <property fmtid="{D5CDD505-2E9C-101B-9397-08002B2CF9AE}" pid="46" name="Objeto[Almacén Destino][Division Territorial 1]">
    <vt:lpwstr>Objeto[Almacén Destino][Division Territorial 1]</vt:lpwstr>
  </property>
  <property fmtid="{D5CDD505-2E9C-101B-9397-08002B2CF9AE}" pid="47" name="Objeto[Almacén Destino][Direccion Ampliada]">
    <vt:lpwstr>Objeto[Almacén Destino][Direccion Ampliada]</vt:lpwstr>
  </property>
  <property fmtid="{D5CDD505-2E9C-101B-9397-08002B2CF9AE}" pid="48" name="Objeto[Propuestas de Compra][Persona que propone][Teléfono 1]">
    <vt:lpwstr>Objeto[Propuestas de Compra][Persona que propone][Teléfono 1]</vt:lpwstr>
  </property>
  <property fmtid="{D5CDD505-2E9C-101B-9397-08002B2CF9AE}" pid="49" name="Objeto[Detalles Abiertos][Precio]">
    <vt:lpwstr>Objeto[Detalles Abiertos][Precio]</vt:lpwstr>
  </property>
  <property fmtid="{D5CDD505-2E9C-101B-9397-08002B2CF9AE}" pid="50" name="Objeto[Almacen][Teléfono]">
    <vt:lpwstr>Objeto[Almacen][Teléfono]</vt:lpwstr>
  </property>
  <property fmtid="{D5CDD505-2E9C-101B-9397-08002B2CF9AE}" pid="51" name="Objeto[Almacén Destino][Provincia]">
    <vt:lpwstr>Objeto[Almacén Destino][Provincia]</vt:lpwstr>
  </property>
  <property fmtid="{D5CDD505-2E9C-101B-9397-08002B2CF9AE}" pid="52" name="Objeto[Almacén Destino][País]">
    <vt:lpwstr>Objeto[Almacén Destino][País]</vt:lpwstr>
  </property>
  <property fmtid="{D5CDD505-2E9C-101B-9397-08002B2CF9AE}" pid="53" name="Objeto[Almacén Destino][Nombre]">
    <vt:lpwstr>Objeto[Almacén Destino][Nombre]</vt:lpwstr>
  </property>
  <property fmtid="{D5CDD505-2E9C-101B-9397-08002B2CF9AE}" pid="54" name="Objeto[Almacén Destino][Localidad]">
    <vt:lpwstr>Objeto[Almacén Destino][Localidad]</vt:lpwstr>
  </property>
  <property fmtid="{D5CDD505-2E9C-101B-9397-08002B2CF9AE}" pid="55" name="Objeto[Almacén Destino][Direccion]">
    <vt:lpwstr>Objeto[Almacén Destino][Direccion]</vt:lpwstr>
  </property>
  <property fmtid="{D5CDD505-2E9C-101B-9397-08002B2CF9AE}" pid="56" name="Objeto[Almacén Destino][C. Postal]">
    <vt:lpwstr>Objeto[Almacén Destino][C. Postal]</vt:lpwstr>
  </property>
</Properties>
</file>